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401FC" w14:textId="39B5A5F2" w:rsidR="00CB74C1" w:rsidRPr="008372FB" w:rsidRDefault="00247EDD" w:rsidP="00CB74C1">
      <w:pPr>
        <w:pStyle w:val="DocumentTitle"/>
        <w:spacing w:after="1000"/>
        <w:rPr>
          <w:rFonts w:cs="Arial"/>
        </w:rPr>
      </w:pPr>
      <w:r>
        <w:rPr>
          <w:rFonts w:cs="Arial"/>
        </w:rPr>
        <w:t>eRS</w:t>
      </w:r>
      <w:r w:rsidR="00643D02">
        <w:rPr>
          <w:rFonts w:cs="Arial"/>
        </w:rPr>
        <w:t xml:space="preserve"> Update </w:t>
      </w:r>
      <w:r w:rsidR="005145B1">
        <w:rPr>
          <w:rFonts w:cs="Arial"/>
        </w:rPr>
        <w:t>for</w:t>
      </w:r>
      <w:r w:rsidR="00643D02">
        <w:rPr>
          <w:rFonts w:cs="Arial"/>
        </w:rPr>
        <w:t xml:space="preserve"> Urgent Triage Service</w:t>
      </w:r>
      <w:r>
        <w:rPr>
          <w:rFonts w:cs="Arial"/>
        </w:rPr>
        <w:t>s</w:t>
      </w:r>
    </w:p>
    <w:p w14:paraId="3BFD0EEB" w14:textId="68126275" w:rsidR="00CB74C1" w:rsidRPr="008372FB" w:rsidRDefault="00643D02" w:rsidP="00CB74C1">
      <w:pPr>
        <w:pStyle w:val="ClinicalSystem"/>
        <w:rPr>
          <w:rFonts w:cs="Arial"/>
        </w:rPr>
      </w:pPr>
      <w:r>
        <w:rPr>
          <w:rFonts w:cs="Arial"/>
        </w:rPr>
        <w:t>E</w:t>
      </w:r>
      <w:r w:rsidR="00F356C9">
        <w:rPr>
          <w:rFonts w:cs="Arial"/>
        </w:rPr>
        <w:t>MIS</w:t>
      </w:r>
      <w:r>
        <w:rPr>
          <w:rFonts w:cs="Arial"/>
        </w:rPr>
        <w:t xml:space="preserve"> Web</w:t>
      </w:r>
    </w:p>
    <w:p w14:paraId="76321633" w14:textId="23C09BB4" w:rsidR="003E1B09" w:rsidRDefault="00FF63A0" w:rsidP="00BC2A42">
      <w:pPr>
        <w:pStyle w:val="DocumentDate"/>
      </w:pPr>
      <w:r>
        <w:t>17</w:t>
      </w:r>
      <w:r w:rsidRPr="00FF63A0">
        <w:rPr>
          <w:vertAlign w:val="superscript"/>
        </w:rPr>
        <w:t>th</w:t>
      </w:r>
      <w:r>
        <w:t xml:space="preserve"> April 2024</w:t>
      </w:r>
    </w:p>
    <w:p w14:paraId="7A8A91A5" w14:textId="77777777" w:rsidR="00913EDE" w:rsidRPr="00BC2A42" w:rsidRDefault="00913EDE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 w:val="20"/>
          <w:szCs w:val="20"/>
        </w:rPr>
      </w:pPr>
    </w:p>
    <w:p w14:paraId="31024F2B" w14:textId="77777777" w:rsidR="00CB74C1" w:rsidRPr="00913EDE" w:rsidRDefault="00CB74C1" w:rsidP="00C03B18">
      <w:pPr>
        <w:tabs>
          <w:tab w:val="left" w:pos="1072"/>
        </w:tabs>
        <w:spacing w:after="0" w:line="240" w:lineRule="auto"/>
        <w:rPr>
          <w:rFonts w:cs="Arial"/>
          <w:i/>
          <w:iCs/>
          <w:color w:val="000000" w:themeColor="text1"/>
          <w:sz w:val="20"/>
          <w:szCs w:val="20"/>
        </w:rPr>
        <w:sectPr w:rsidR="00CB74C1" w:rsidRPr="00913EDE" w:rsidSect="0008168A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134" w:bottom="964" w:left="1134" w:header="505" w:footer="505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noProof w:val="0"/>
          <w:color w:val="auto"/>
          <w:kern w:val="2"/>
          <w:sz w:val="24"/>
          <w:szCs w:val="32"/>
          <w:lang w:eastAsia="en-US"/>
          <w14:ligatures w14:val="standardContextual"/>
        </w:rPr>
        <w:id w:val="-1529322645"/>
        <w:docPartObj>
          <w:docPartGallery w:val="Table of Contents"/>
          <w:docPartUnique/>
        </w:docPartObj>
      </w:sdtPr>
      <w:sdtEndPr>
        <w:rPr>
          <w:rFonts w:ascii="Arial" w:hAnsi="Arial" w:cs="Arial"/>
          <w:szCs w:val="22"/>
        </w:rPr>
      </w:sdtEndPr>
      <w:sdtContent>
        <w:p w14:paraId="40A3F193" w14:textId="77777777" w:rsidR="00CB74C1" w:rsidRPr="00710EA9" w:rsidRDefault="00CB74C1" w:rsidP="00CB74C1">
          <w:pPr>
            <w:pStyle w:val="DocumentDate"/>
            <w:rPr>
              <w:rFonts w:cs="Arial"/>
              <w:sz w:val="32"/>
              <w:szCs w:val="32"/>
            </w:rPr>
          </w:pPr>
          <w:r w:rsidRPr="00710EA9">
            <w:rPr>
              <w:rFonts w:cs="Arial"/>
              <w:sz w:val="32"/>
              <w:szCs w:val="32"/>
            </w:rPr>
            <w:t>Contents</w:t>
          </w:r>
        </w:p>
        <w:p w14:paraId="6194C9EB" w14:textId="4F183006" w:rsidR="005145B1" w:rsidRDefault="00AC7A12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TOC \o "1-3" \h \z \u </w:instrText>
          </w:r>
          <w:r>
            <w:rPr>
              <w:szCs w:val="24"/>
            </w:rPr>
            <w:fldChar w:fldCharType="separate"/>
          </w:r>
          <w:hyperlink w:anchor="_Toc164251161" w:history="1">
            <w:r w:rsidR="005145B1" w:rsidRPr="00D903F2">
              <w:rPr>
                <w:rStyle w:val="Hyperlink"/>
              </w:rPr>
              <w:t>1</w:t>
            </w:r>
            <w:r w:rsidR="005145B1">
              <w:rPr>
                <w:rFonts w:asciiTheme="minorHAnsi" w:eastAsiaTheme="minorEastAsia" w:hAnsiTheme="minorHAnsi" w:cstheme="minorBidi"/>
                <w:bCs w:val="0"/>
                <w:color w:val="auto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="005145B1" w:rsidRPr="00D903F2">
              <w:rPr>
                <w:rStyle w:val="Hyperlink"/>
              </w:rPr>
              <w:t>eRS Triage Updates</w:t>
            </w:r>
            <w:r w:rsidR="005145B1">
              <w:rPr>
                <w:webHidden/>
              </w:rPr>
              <w:tab/>
            </w:r>
            <w:r w:rsidR="005145B1">
              <w:rPr>
                <w:webHidden/>
              </w:rPr>
              <w:fldChar w:fldCharType="begin"/>
            </w:r>
            <w:r w:rsidR="005145B1">
              <w:rPr>
                <w:webHidden/>
              </w:rPr>
              <w:instrText xml:space="preserve"> PAGEREF _Toc164251161 \h </w:instrText>
            </w:r>
            <w:r w:rsidR="005145B1">
              <w:rPr>
                <w:webHidden/>
              </w:rPr>
            </w:r>
            <w:r w:rsidR="005145B1">
              <w:rPr>
                <w:webHidden/>
              </w:rPr>
              <w:fldChar w:fldCharType="separate"/>
            </w:r>
            <w:r w:rsidR="005145B1">
              <w:rPr>
                <w:webHidden/>
              </w:rPr>
              <w:t>3</w:t>
            </w:r>
            <w:r w:rsidR="005145B1">
              <w:rPr>
                <w:webHidden/>
              </w:rPr>
              <w:fldChar w:fldCharType="end"/>
            </w:r>
          </w:hyperlink>
        </w:p>
        <w:p w14:paraId="241316F6" w14:textId="02AFB0D3" w:rsidR="005145B1" w:rsidRDefault="0008168A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64251162" w:history="1">
            <w:r w:rsidR="005145B1" w:rsidRPr="00D903F2">
              <w:rPr>
                <w:rStyle w:val="Hyperlink"/>
              </w:rPr>
              <w:t>2</w:t>
            </w:r>
            <w:r w:rsidR="005145B1">
              <w:rPr>
                <w:rFonts w:asciiTheme="minorHAnsi" w:eastAsiaTheme="minorEastAsia" w:hAnsiTheme="minorHAnsi" w:cstheme="minorBidi"/>
                <w:bCs w:val="0"/>
                <w:color w:val="auto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="005145B1" w:rsidRPr="00D903F2">
              <w:rPr>
                <w:rStyle w:val="Hyperlink"/>
              </w:rPr>
              <w:t>Changes to the Service Selection Screen</w:t>
            </w:r>
            <w:r w:rsidR="005145B1">
              <w:rPr>
                <w:webHidden/>
              </w:rPr>
              <w:tab/>
            </w:r>
            <w:r w:rsidR="005145B1">
              <w:rPr>
                <w:webHidden/>
              </w:rPr>
              <w:fldChar w:fldCharType="begin"/>
            </w:r>
            <w:r w:rsidR="005145B1">
              <w:rPr>
                <w:webHidden/>
              </w:rPr>
              <w:instrText xml:space="preserve"> PAGEREF _Toc164251162 \h </w:instrText>
            </w:r>
            <w:r w:rsidR="005145B1">
              <w:rPr>
                <w:webHidden/>
              </w:rPr>
            </w:r>
            <w:r w:rsidR="005145B1">
              <w:rPr>
                <w:webHidden/>
              </w:rPr>
              <w:fldChar w:fldCharType="separate"/>
            </w:r>
            <w:r w:rsidR="005145B1">
              <w:rPr>
                <w:webHidden/>
              </w:rPr>
              <w:t>4</w:t>
            </w:r>
            <w:r w:rsidR="005145B1">
              <w:rPr>
                <w:webHidden/>
              </w:rPr>
              <w:fldChar w:fldCharType="end"/>
            </w:r>
          </w:hyperlink>
        </w:p>
        <w:p w14:paraId="0B64A600" w14:textId="2B2241C5" w:rsidR="005145B1" w:rsidRDefault="0008168A">
          <w:pPr>
            <w:pStyle w:val="TOC2"/>
            <w:rPr>
              <w:rFonts w:asciiTheme="minorHAnsi" w:eastAsiaTheme="minorEastAsia" w:hAnsiTheme="minorHAnsi"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64251163" w:history="1">
            <w:r w:rsidR="005145B1" w:rsidRPr="00D903F2">
              <w:rPr>
                <w:rStyle w:val="Hyperlink"/>
              </w:rPr>
              <w:t>2.1</w:t>
            </w:r>
            <w:r w:rsidR="005145B1">
              <w:rPr>
                <w:rFonts w:asciiTheme="minorHAnsi" w:eastAsiaTheme="minorEastAsia" w:hAnsiTheme="minorHAnsi"/>
                <w:color w:val="auto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="005145B1" w:rsidRPr="00D903F2">
              <w:rPr>
                <w:rStyle w:val="Hyperlink"/>
              </w:rPr>
              <w:t>Old process</w:t>
            </w:r>
            <w:r w:rsidR="005145B1">
              <w:rPr>
                <w:webHidden/>
              </w:rPr>
              <w:tab/>
            </w:r>
            <w:r w:rsidR="005145B1">
              <w:rPr>
                <w:webHidden/>
              </w:rPr>
              <w:fldChar w:fldCharType="begin"/>
            </w:r>
            <w:r w:rsidR="005145B1">
              <w:rPr>
                <w:webHidden/>
              </w:rPr>
              <w:instrText xml:space="preserve"> PAGEREF _Toc164251163 \h </w:instrText>
            </w:r>
            <w:r w:rsidR="005145B1">
              <w:rPr>
                <w:webHidden/>
              </w:rPr>
            </w:r>
            <w:r w:rsidR="005145B1">
              <w:rPr>
                <w:webHidden/>
              </w:rPr>
              <w:fldChar w:fldCharType="separate"/>
            </w:r>
            <w:r w:rsidR="005145B1">
              <w:rPr>
                <w:webHidden/>
              </w:rPr>
              <w:t>4</w:t>
            </w:r>
            <w:r w:rsidR="005145B1">
              <w:rPr>
                <w:webHidden/>
              </w:rPr>
              <w:fldChar w:fldCharType="end"/>
            </w:r>
          </w:hyperlink>
        </w:p>
        <w:p w14:paraId="2F40FE2E" w14:textId="6D14C99F" w:rsidR="005145B1" w:rsidRDefault="0008168A">
          <w:pPr>
            <w:pStyle w:val="TOC2"/>
            <w:rPr>
              <w:rFonts w:asciiTheme="minorHAnsi" w:eastAsiaTheme="minorEastAsia" w:hAnsiTheme="minorHAnsi"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64251164" w:history="1">
            <w:r w:rsidR="005145B1" w:rsidRPr="00D903F2">
              <w:rPr>
                <w:rStyle w:val="Hyperlink"/>
              </w:rPr>
              <w:t>2.2</w:t>
            </w:r>
            <w:r w:rsidR="005145B1">
              <w:rPr>
                <w:rFonts w:asciiTheme="minorHAnsi" w:eastAsiaTheme="minorEastAsia" w:hAnsiTheme="minorHAnsi"/>
                <w:color w:val="auto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="005145B1" w:rsidRPr="00D903F2">
              <w:rPr>
                <w:rStyle w:val="Hyperlink"/>
              </w:rPr>
              <w:t>New process</w:t>
            </w:r>
            <w:r w:rsidR="005145B1">
              <w:rPr>
                <w:webHidden/>
              </w:rPr>
              <w:tab/>
            </w:r>
            <w:r w:rsidR="005145B1">
              <w:rPr>
                <w:webHidden/>
              </w:rPr>
              <w:fldChar w:fldCharType="begin"/>
            </w:r>
            <w:r w:rsidR="005145B1">
              <w:rPr>
                <w:webHidden/>
              </w:rPr>
              <w:instrText xml:space="preserve"> PAGEREF _Toc164251164 \h </w:instrText>
            </w:r>
            <w:r w:rsidR="005145B1">
              <w:rPr>
                <w:webHidden/>
              </w:rPr>
            </w:r>
            <w:r w:rsidR="005145B1">
              <w:rPr>
                <w:webHidden/>
              </w:rPr>
              <w:fldChar w:fldCharType="separate"/>
            </w:r>
            <w:r w:rsidR="005145B1">
              <w:rPr>
                <w:webHidden/>
              </w:rPr>
              <w:t>5</w:t>
            </w:r>
            <w:r w:rsidR="005145B1">
              <w:rPr>
                <w:webHidden/>
              </w:rPr>
              <w:fldChar w:fldCharType="end"/>
            </w:r>
          </w:hyperlink>
        </w:p>
        <w:p w14:paraId="6B63FCAE" w14:textId="3726882A" w:rsidR="005145B1" w:rsidRDefault="0008168A">
          <w:pPr>
            <w:pStyle w:val="TOC1"/>
            <w:rPr>
              <w:rFonts w:asciiTheme="minorHAnsi" w:eastAsiaTheme="minorEastAsia" w:hAnsiTheme="minorHAnsi" w:cstheme="minorBidi"/>
              <w:bCs w:val="0"/>
              <w:color w:val="auto"/>
              <w:kern w:val="2"/>
              <w:sz w:val="22"/>
              <w:szCs w:val="22"/>
              <w:lang w:eastAsia="en-GB"/>
              <w14:ligatures w14:val="standardContextual"/>
            </w:rPr>
          </w:pPr>
          <w:hyperlink w:anchor="_Toc164251165" w:history="1">
            <w:r w:rsidR="005145B1" w:rsidRPr="00D903F2">
              <w:rPr>
                <w:rStyle w:val="Hyperlink"/>
              </w:rPr>
              <w:t>3</w:t>
            </w:r>
            <w:r w:rsidR="005145B1">
              <w:rPr>
                <w:rFonts w:asciiTheme="minorHAnsi" w:eastAsiaTheme="minorEastAsia" w:hAnsiTheme="minorHAnsi" w:cstheme="minorBidi"/>
                <w:bCs w:val="0"/>
                <w:color w:val="auto"/>
                <w:kern w:val="2"/>
                <w:sz w:val="22"/>
                <w:szCs w:val="22"/>
                <w:lang w:eastAsia="en-GB"/>
                <w14:ligatures w14:val="standardContextual"/>
              </w:rPr>
              <w:tab/>
            </w:r>
            <w:r w:rsidR="005145B1" w:rsidRPr="00D903F2">
              <w:rPr>
                <w:rStyle w:val="Hyperlink"/>
              </w:rPr>
              <w:t>What do you do if triage referrals have been processed incorrectly?</w:t>
            </w:r>
            <w:r w:rsidR="005145B1">
              <w:rPr>
                <w:webHidden/>
              </w:rPr>
              <w:tab/>
            </w:r>
            <w:r w:rsidR="005145B1">
              <w:rPr>
                <w:webHidden/>
              </w:rPr>
              <w:fldChar w:fldCharType="begin"/>
            </w:r>
            <w:r w:rsidR="005145B1">
              <w:rPr>
                <w:webHidden/>
              </w:rPr>
              <w:instrText xml:space="preserve"> PAGEREF _Toc164251165 \h </w:instrText>
            </w:r>
            <w:r w:rsidR="005145B1">
              <w:rPr>
                <w:webHidden/>
              </w:rPr>
            </w:r>
            <w:r w:rsidR="005145B1">
              <w:rPr>
                <w:webHidden/>
              </w:rPr>
              <w:fldChar w:fldCharType="separate"/>
            </w:r>
            <w:r w:rsidR="005145B1">
              <w:rPr>
                <w:webHidden/>
              </w:rPr>
              <w:t>7</w:t>
            </w:r>
            <w:r w:rsidR="005145B1">
              <w:rPr>
                <w:webHidden/>
              </w:rPr>
              <w:fldChar w:fldCharType="end"/>
            </w:r>
          </w:hyperlink>
        </w:p>
        <w:p w14:paraId="0E4102AE" w14:textId="75E19479" w:rsidR="00CB74C1" w:rsidRPr="00061B68" w:rsidRDefault="00AC7A12" w:rsidP="00061B68">
          <w:pPr>
            <w:tabs>
              <w:tab w:val="right" w:pos="9923"/>
            </w:tabs>
            <w:spacing w:after="120" w:line="240" w:lineRule="auto"/>
            <w:rPr>
              <w:rFonts w:cs="Arial"/>
            </w:rPr>
          </w:pPr>
          <w:r>
            <w:rPr>
              <w:rFonts w:cs="Arial"/>
              <w:noProof/>
              <w:color w:val="4472C4" w:themeColor="accent1"/>
              <w:kern w:val="0"/>
              <w:sz w:val="28"/>
              <w:szCs w:val="24"/>
              <w14:ligatures w14:val="none"/>
            </w:rPr>
            <w:fldChar w:fldCharType="end"/>
          </w:r>
        </w:p>
      </w:sdtContent>
    </w:sdt>
    <w:p w14:paraId="6F108B19" w14:textId="77777777" w:rsidR="008A48A8" w:rsidRPr="00061B68" w:rsidRDefault="008A48A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p w14:paraId="68B53FA2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  <w:sectPr w:rsidR="00C03B18" w:rsidSect="0008168A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418" w:right="1134" w:bottom="1418" w:left="1134" w:header="567" w:footer="567" w:gutter="0"/>
          <w:cols w:space="708"/>
          <w:docGrid w:linePitch="360"/>
        </w:sectPr>
      </w:pPr>
    </w:p>
    <w:p w14:paraId="0C5705F1" w14:textId="01D1CDB1" w:rsidR="00307AF9" w:rsidRDefault="00CA4649" w:rsidP="00CA4649">
      <w:pPr>
        <w:pStyle w:val="Heading1"/>
      </w:pPr>
      <w:bookmarkStart w:id="0" w:name="_Toc164251161"/>
      <w:r>
        <w:t xml:space="preserve">eRS </w:t>
      </w:r>
      <w:r w:rsidR="00146F90">
        <w:t>Triage Updates</w:t>
      </w:r>
      <w:bookmarkEnd w:id="0"/>
    </w:p>
    <w:p w14:paraId="66CA7155" w14:textId="1200084E" w:rsidR="00781F57" w:rsidRDefault="00146F90" w:rsidP="00ED0AC9">
      <w:pPr>
        <w:jc w:val="both"/>
      </w:pPr>
      <w:r>
        <w:t xml:space="preserve">In March 2024 there were </w:t>
      </w:r>
      <w:r w:rsidR="00781F57">
        <w:t xml:space="preserve">several changes </w:t>
      </w:r>
      <w:r w:rsidR="00CA4649">
        <w:t>in referring patients to</w:t>
      </w:r>
      <w:r w:rsidR="00781F57">
        <w:t xml:space="preserve"> </w:t>
      </w:r>
      <w:r w:rsidR="008775BA">
        <w:t>T</w:t>
      </w:r>
      <w:r w:rsidR="00781F57">
        <w:t>riage</w:t>
      </w:r>
      <w:r w:rsidR="008775BA">
        <w:t xml:space="preserve">/Referral Assessment Service’s (RAS) </w:t>
      </w:r>
      <w:r w:rsidR="00781F57">
        <w:t>in eRS</w:t>
      </w:r>
      <w:r w:rsidR="00A073C9">
        <w:t>.</w:t>
      </w:r>
    </w:p>
    <w:p w14:paraId="1E238813" w14:textId="163E2BB0" w:rsidR="003142D0" w:rsidRDefault="008C52CF" w:rsidP="00ED0AC9">
      <w:pPr>
        <w:jc w:val="both"/>
      </w:pPr>
      <w:r>
        <w:t xml:space="preserve">Previously if you wished to send a patient to a </w:t>
      </w:r>
      <w:r w:rsidR="0012601E">
        <w:t>T</w:t>
      </w:r>
      <w:r>
        <w:t>riage</w:t>
      </w:r>
      <w:r w:rsidR="008775BA">
        <w:t>/RAS</w:t>
      </w:r>
      <w:r w:rsidR="0012601E">
        <w:t xml:space="preserve"> </w:t>
      </w:r>
      <w:r>
        <w:t xml:space="preserve">you could only select the one service using the </w:t>
      </w:r>
      <w:r w:rsidR="003A1EB7">
        <w:t xml:space="preserve">blue </w:t>
      </w:r>
      <w:r w:rsidR="00E25D5F">
        <w:t>‘</w:t>
      </w:r>
      <w:r w:rsidR="003A1EB7">
        <w:t>Send for Triage</w:t>
      </w:r>
      <w:r w:rsidR="00E25D5F">
        <w:t>’</w:t>
      </w:r>
      <w:r w:rsidR="003A1EB7">
        <w:t xml:space="preserve"> button.  This</w:t>
      </w:r>
      <w:r w:rsidR="005B4C5E">
        <w:t xml:space="preserve"> is</w:t>
      </w:r>
      <w:r w:rsidR="003A1EB7">
        <w:t xml:space="preserve"> no longer an option </w:t>
      </w:r>
      <w:r w:rsidR="00CF3DB2">
        <w:t>on the service selection screen</w:t>
      </w:r>
      <w:r w:rsidR="00F5057E">
        <w:t>.</w:t>
      </w:r>
    </w:p>
    <w:p w14:paraId="78FFB50A" w14:textId="555AFE12" w:rsidR="004D0DF6" w:rsidRDefault="005C732B" w:rsidP="00ED0AC9">
      <w:pPr>
        <w:jc w:val="both"/>
      </w:pPr>
      <w:r>
        <w:t>This is because r</w:t>
      </w:r>
      <w:r w:rsidR="00A073C9">
        <w:t xml:space="preserve">eferrers </w:t>
      </w:r>
      <w:r w:rsidR="00F76963">
        <w:t>are now</w:t>
      </w:r>
      <w:r w:rsidR="004D0DF6" w:rsidRPr="004D0DF6">
        <w:t xml:space="preserve"> able to create a shortlist of services</w:t>
      </w:r>
      <w:r w:rsidR="009D17DF">
        <w:t xml:space="preserve"> for patients to choose from,</w:t>
      </w:r>
      <w:r w:rsidR="004D0DF6" w:rsidRPr="004D0DF6">
        <w:t xml:space="preserve"> which include any combination of </w:t>
      </w:r>
      <w:r w:rsidR="00184B18" w:rsidRPr="00184B18">
        <w:t>Triage/R</w:t>
      </w:r>
      <w:r w:rsidR="0012601E">
        <w:t>AS</w:t>
      </w:r>
      <w:r w:rsidR="008775BA">
        <w:t xml:space="preserve"> </w:t>
      </w:r>
      <w:r w:rsidR="004D0DF6" w:rsidRPr="004D0DF6">
        <w:t>and bookable services</w:t>
      </w:r>
      <w:r w:rsidR="005B60AA">
        <w:t>.</w:t>
      </w:r>
      <w:r w:rsidR="00836F99">
        <w:t xml:space="preserve">  This support</w:t>
      </w:r>
      <w:r w:rsidR="00BD4DC0">
        <w:t>s</w:t>
      </w:r>
      <w:r w:rsidR="00836F99">
        <w:t xml:space="preserve"> patient choice.</w:t>
      </w:r>
      <w:r w:rsidR="004D0DF6" w:rsidRPr="004D0DF6">
        <w:t xml:space="preserve"> </w:t>
      </w:r>
    </w:p>
    <w:p w14:paraId="0875B128" w14:textId="2C711B02" w:rsidR="003610C7" w:rsidRDefault="003610C7" w:rsidP="00ED0AC9">
      <w:pPr>
        <w:jc w:val="both"/>
      </w:pPr>
      <w:r>
        <w:t>I</w:t>
      </w:r>
      <w:r w:rsidR="008239F1">
        <w:t xml:space="preserve">t may </w:t>
      </w:r>
      <w:r w:rsidR="00EC3FBE">
        <w:t>be clinically appropriate</w:t>
      </w:r>
      <w:r w:rsidR="008239F1">
        <w:t xml:space="preserve"> in the following circumstances to </w:t>
      </w:r>
      <w:r w:rsidR="002F2243">
        <w:t>continue to refer to a specific</w:t>
      </w:r>
      <w:r w:rsidR="008239F1">
        <w:t xml:space="preserve"> Triage/RAS</w:t>
      </w:r>
      <w:r w:rsidR="00384E8C">
        <w:t>: -</w:t>
      </w:r>
    </w:p>
    <w:p w14:paraId="484FD55A" w14:textId="6B25E4F4" w:rsidR="003610C7" w:rsidRPr="003610C7" w:rsidRDefault="00384E8C" w:rsidP="00ED0AC9">
      <w:pPr>
        <w:numPr>
          <w:ilvl w:val="0"/>
          <w:numId w:val="6"/>
        </w:numPr>
        <w:jc w:val="both"/>
      </w:pPr>
      <w:r>
        <w:t xml:space="preserve">If the patient needs support in making </w:t>
      </w:r>
      <w:r w:rsidR="00836F99">
        <w:t>the</w:t>
      </w:r>
      <w:r>
        <w:t xml:space="preserve"> appropriate choice or if the patient has specified </w:t>
      </w:r>
      <w:r w:rsidR="004B3029">
        <w:t>their choice.</w:t>
      </w:r>
    </w:p>
    <w:p w14:paraId="39B8B43D" w14:textId="38685C03" w:rsidR="003610C7" w:rsidRPr="003610C7" w:rsidRDefault="004B3029" w:rsidP="00ED0AC9">
      <w:pPr>
        <w:numPr>
          <w:ilvl w:val="0"/>
          <w:numId w:val="6"/>
        </w:numPr>
        <w:jc w:val="both"/>
      </w:pPr>
      <w:r>
        <w:t xml:space="preserve">2WW’s - </w:t>
      </w:r>
      <w:r w:rsidR="003610C7" w:rsidRPr="003610C7">
        <w:t>If the patient is being referred on an urgent suspected cancer pathway</w:t>
      </w:r>
      <w:r w:rsidR="007A1B94">
        <w:t>.</w:t>
      </w:r>
    </w:p>
    <w:p w14:paraId="4D7775F5" w14:textId="0F99306B" w:rsidR="003610C7" w:rsidRDefault="008E405B" w:rsidP="00ED0AC9">
      <w:pPr>
        <w:jc w:val="both"/>
      </w:pPr>
      <w:r>
        <w:t>T</w:t>
      </w:r>
      <w:r w:rsidR="008775BA">
        <w:t xml:space="preserve">he process for referring to a specific </w:t>
      </w:r>
      <w:r w:rsidR="00E27D73">
        <w:t>T</w:t>
      </w:r>
      <w:r w:rsidR="008775BA">
        <w:t>riag</w:t>
      </w:r>
      <w:r w:rsidR="00E27D73">
        <w:t>e</w:t>
      </w:r>
      <w:r w:rsidR="008775BA">
        <w:t>/RAS has now changed slightly.</w:t>
      </w:r>
    </w:p>
    <w:p w14:paraId="7A316C47" w14:textId="28AD0F2E" w:rsidR="00146F90" w:rsidRDefault="001B1ED5" w:rsidP="00ED0AC9">
      <w:pPr>
        <w:jc w:val="both"/>
      </w:pPr>
      <w:r>
        <w:t>Th</w:t>
      </w:r>
      <w:r w:rsidR="007A1B94">
        <w:t xml:space="preserve">e purpose of this </w:t>
      </w:r>
      <w:r>
        <w:t xml:space="preserve">guide is to </w:t>
      </w:r>
      <w:r w:rsidR="00855BCC">
        <w:t xml:space="preserve">update on the new </w:t>
      </w:r>
      <w:r w:rsidR="00FB387D">
        <w:t xml:space="preserve">process for referring to a specific triage service and what to do if the old process has been followed in error.  </w:t>
      </w:r>
      <w:r w:rsidR="00FC1075">
        <w:t xml:space="preserve">As an </w:t>
      </w:r>
      <w:r w:rsidR="003E4C08">
        <w:t>example</w:t>
      </w:r>
      <w:r w:rsidR="00FC1075">
        <w:t xml:space="preserve">, </w:t>
      </w:r>
      <w:r w:rsidR="00D76224">
        <w:t>if</w:t>
      </w:r>
      <w:r w:rsidR="007D44D1">
        <w:t xml:space="preserve"> a</w:t>
      </w:r>
      <w:r w:rsidR="00D76224">
        <w:t xml:space="preserve"> </w:t>
      </w:r>
      <w:r w:rsidR="00FC1075">
        <w:t>2WW</w:t>
      </w:r>
      <w:r w:rsidR="003F098E">
        <w:t xml:space="preserve"> </w:t>
      </w:r>
      <w:r w:rsidR="003E4C08">
        <w:t>triage service h</w:t>
      </w:r>
      <w:r w:rsidR="00F32FB4">
        <w:t>as</w:t>
      </w:r>
      <w:r w:rsidR="003E4C08">
        <w:t xml:space="preserve"> been selected a</w:t>
      </w:r>
      <w:r w:rsidR="00D76224">
        <w:t>nd then</w:t>
      </w:r>
      <w:r w:rsidR="003E4C08">
        <w:t xml:space="preserve"> </w:t>
      </w:r>
      <w:r w:rsidR="00FB387D">
        <w:t>‘R</w:t>
      </w:r>
      <w:r w:rsidR="003E4C08">
        <w:t>equested</w:t>
      </w:r>
      <w:r w:rsidR="00FB387D">
        <w:t>’</w:t>
      </w:r>
      <w:r w:rsidR="003E4C08">
        <w:t xml:space="preserve"> (old process)</w:t>
      </w:r>
      <w:r w:rsidR="00D76224">
        <w:t xml:space="preserve"> the patients will need to be identified in the eRS portal </w:t>
      </w:r>
      <w:r w:rsidR="00C83943">
        <w:t xml:space="preserve">worklists and then </w:t>
      </w:r>
      <w:r w:rsidR="003D5803">
        <w:t>redirect</w:t>
      </w:r>
      <w:r w:rsidR="00C83943">
        <w:t>ed</w:t>
      </w:r>
      <w:r w:rsidR="003D5803">
        <w:t xml:space="preserve"> to the</w:t>
      </w:r>
      <w:r w:rsidR="003F098E">
        <w:t xml:space="preserve"> appropriate triage service</w:t>
      </w:r>
      <w:r w:rsidR="004160B3">
        <w:t xml:space="preserve"> using </w:t>
      </w:r>
      <w:r w:rsidR="00A46864">
        <w:t>‘B</w:t>
      </w:r>
      <w:r w:rsidR="004160B3">
        <w:t>ook/</w:t>
      </w:r>
      <w:r w:rsidR="00A46864">
        <w:t>S</w:t>
      </w:r>
      <w:r w:rsidR="004160B3">
        <w:t xml:space="preserve">end for </w:t>
      </w:r>
      <w:r w:rsidR="00A46864">
        <w:t>T</w:t>
      </w:r>
      <w:r w:rsidR="004160B3">
        <w:t>riage</w:t>
      </w:r>
      <w:r w:rsidR="00A46864">
        <w:t>’</w:t>
      </w:r>
      <w:r w:rsidR="004160B3">
        <w:t xml:space="preserve"> (new process)</w:t>
      </w:r>
      <w:r w:rsidR="003F098E">
        <w:t>.</w:t>
      </w:r>
    </w:p>
    <w:p w14:paraId="188BFCC3" w14:textId="0DDB5538" w:rsidR="00B60712" w:rsidRDefault="00B60712" w:rsidP="00ED0AC9">
      <w:pPr>
        <w:jc w:val="both"/>
      </w:pPr>
      <w:r>
        <w:t xml:space="preserve">The information in this guide </w:t>
      </w:r>
      <w:r w:rsidR="00526581">
        <w:t>contains dummy patient information</w:t>
      </w:r>
      <w:r w:rsidR="008B4070">
        <w:t xml:space="preserve"> in a test eRS environment.</w:t>
      </w:r>
    </w:p>
    <w:p w14:paraId="4683ED64" w14:textId="77777777" w:rsidR="00A71941" w:rsidRDefault="00A71941">
      <w:pPr>
        <w:spacing w:after="160" w:line="259" w:lineRule="auto"/>
        <w:rPr>
          <w:rFonts w:eastAsiaTheme="majorEastAsia" w:cstheme="majorBidi"/>
          <w:b/>
          <w:color w:val="005EB8"/>
          <w:sz w:val="28"/>
          <w:szCs w:val="32"/>
        </w:rPr>
      </w:pPr>
      <w:r>
        <w:br w:type="page"/>
      </w:r>
    </w:p>
    <w:p w14:paraId="056B1835" w14:textId="28470DC3" w:rsidR="008D39FB" w:rsidRPr="008D39FB" w:rsidRDefault="001860E6" w:rsidP="008D39FB">
      <w:pPr>
        <w:pStyle w:val="Heading1"/>
      </w:pPr>
      <w:bookmarkStart w:id="1" w:name="_Toc164251162"/>
      <w:r>
        <w:t>Changes to the Service Selection Screen</w:t>
      </w:r>
      <w:bookmarkEnd w:id="1"/>
    </w:p>
    <w:p w14:paraId="50C3A697" w14:textId="0E398104" w:rsidR="009165A1" w:rsidRDefault="009165A1" w:rsidP="009165A1">
      <w:pPr>
        <w:pStyle w:val="Heading2"/>
      </w:pPr>
      <w:bookmarkStart w:id="2" w:name="_Toc164251163"/>
      <w:r>
        <w:t>Old process</w:t>
      </w:r>
      <w:bookmarkEnd w:id="2"/>
    </w:p>
    <w:p w14:paraId="4C3D4299" w14:textId="77777777" w:rsidR="00FA1421" w:rsidRDefault="00487546" w:rsidP="00FA1421">
      <w:pPr>
        <w:pStyle w:val="ListParagraph"/>
        <w:numPr>
          <w:ilvl w:val="0"/>
          <w:numId w:val="11"/>
        </w:numPr>
      </w:pPr>
      <w:r>
        <w:t xml:space="preserve">When presented with the Service Selection </w:t>
      </w:r>
      <w:r w:rsidR="007E2188">
        <w:t>screen</w:t>
      </w:r>
    </w:p>
    <w:p w14:paraId="2501301C" w14:textId="2D1F16B2" w:rsidR="00FA1421" w:rsidRDefault="00FA1421" w:rsidP="00043BBB">
      <w:pPr>
        <w:pStyle w:val="ListParagraph"/>
        <w:numPr>
          <w:ilvl w:val="0"/>
          <w:numId w:val="11"/>
        </w:numPr>
      </w:pPr>
      <w:r>
        <w:t>T</w:t>
      </w:r>
      <w:r w:rsidR="007E2188">
        <w:t>he triage service would be selected using</w:t>
      </w:r>
      <w:r w:rsidR="009165A1">
        <w:t xml:space="preserve"> the ‘Send for Triage’</w:t>
      </w:r>
      <w:r w:rsidR="007E2188">
        <w:t xml:space="preserve"> button</w:t>
      </w:r>
      <w:r>
        <w:t>.</w:t>
      </w:r>
      <w:r w:rsidR="009165A1">
        <w:t xml:space="preserve"> </w:t>
      </w:r>
    </w:p>
    <w:p w14:paraId="5F4C0FCE" w14:textId="0115FF06" w:rsidR="00FA1421" w:rsidRDefault="00FA1421" w:rsidP="00FA1421">
      <w:pPr>
        <w:pStyle w:val="ListParagraph"/>
        <w:numPr>
          <w:ilvl w:val="0"/>
          <w:numId w:val="11"/>
        </w:numPr>
      </w:pPr>
      <w:r>
        <w:t>C</w:t>
      </w:r>
      <w:r w:rsidR="009165A1">
        <w:t xml:space="preserve">ontinue </w:t>
      </w:r>
      <w:r w:rsidR="00043BBB">
        <w:t xml:space="preserve">through </w:t>
      </w:r>
      <w:r w:rsidR="009165A1">
        <w:t>to Submit the referral</w:t>
      </w:r>
      <w:r>
        <w:t>.</w:t>
      </w:r>
    </w:p>
    <w:p w14:paraId="1863B784" w14:textId="19B79B26" w:rsidR="00FA1421" w:rsidRDefault="00F32FB4" w:rsidP="00FA1421">
      <w:pPr>
        <w:pStyle w:val="ListParagraph"/>
        <w:numPr>
          <w:ilvl w:val="0"/>
          <w:numId w:val="11"/>
        </w:numPr>
      </w:pPr>
      <w:r>
        <w:t>Print/</w:t>
      </w:r>
      <w:r w:rsidR="009165A1">
        <w:t>emai</w:t>
      </w:r>
      <w:r>
        <w:t>l</w:t>
      </w:r>
      <w:r w:rsidR="009165A1">
        <w:t xml:space="preserve"> the patient their letter.  </w:t>
      </w:r>
    </w:p>
    <w:p w14:paraId="2AB1CC52" w14:textId="20D06E33" w:rsidR="009165A1" w:rsidRDefault="009165A1" w:rsidP="00F32FB4">
      <w:pPr>
        <w:pStyle w:val="ListParagraph"/>
      </w:pPr>
      <w:r w:rsidRPr="00AD7DB8">
        <w:t xml:space="preserve">The letter </w:t>
      </w:r>
      <w:r w:rsidR="00043BBB">
        <w:t>would</w:t>
      </w:r>
      <w:r w:rsidRPr="00AD7DB8">
        <w:t xml:space="preserve"> </w:t>
      </w:r>
      <w:r w:rsidR="00FA1421" w:rsidRPr="00AD7DB8">
        <w:t xml:space="preserve">correctly </w:t>
      </w:r>
      <w:r w:rsidRPr="00AD7DB8">
        <w:t xml:space="preserve">state that the </w:t>
      </w:r>
      <w:r w:rsidRPr="00DD0EDA">
        <w:t>patient has been placed on the awaiting triage list</w:t>
      </w:r>
      <w:r w:rsidR="00D42B18" w:rsidRPr="00DD0EDA">
        <w:t xml:space="preserve"> of the provider</w:t>
      </w:r>
      <w:r w:rsidR="00AD7DB8" w:rsidRPr="00DD0EDA">
        <w:t xml:space="preserve"> and will be contacted</w:t>
      </w:r>
      <w:r w:rsidR="00D42B18" w:rsidRPr="00DD0EDA">
        <w:t>.</w:t>
      </w:r>
    </w:p>
    <w:p w14:paraId="05204298" w14:textId="3079EB7C" w:rsidR="004856FE" w:rsidRDefault="004856FE" w:rsidP="00F32FB4">
      <w:pPr>
        <w:pStyle w:val="ListParagraph"/>
      </w:pPr>
    </w:p>
    <w:p w14:paraId="502C02B9" w14:textId="06ACF52B" w:rsidR="004856FE" w:rsidRDefault="004B1DAE" w:rsidP="00F32FB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46190F" wp14:editId="2D606717">
                <wp:simplePos x="0" y="0"/>
                <wp:positionH relativeFrom="column">
                  <wp:posOffset>-329565</wp:posOffset>
                </wp:positionH>
                <wp:positionV relativeFrom="paragraph">
                  <wp:posOffset>200025</wp:posOffset>
                </wp:positionV>
                <wp:extent cx="6783705" cy="1343025"/>
                <wp:effectExtent l="19050" t="19050" r="17145" b="9525"/>
                <wp:wrapNone/>
                <wp:docPr id="173305638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3705" cy="1343025"/>
                          <a:chOff x="0" y="0"/>
                          <a:chExt cx="6783705" cy="1343025"/>
                        </a:xfrm>
                      </wpg:grpSpPr>
                      <wpg:grpSp>
                        <wpg:cNvPr id="353937676" name="Group 19"/>
                        <wpg:cNvGrpSpPr/>
                        <wpg:grpSpPr>
                          <a:xfrm>
                            <a:off x="0" y="0"/>
                            <a:ext cx="6783705" cy="1142365"/>
                            <a:chOff x="0" y="0"/>
                            <a:chExt cx="6783705" cy="114236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595"/>
                            <a:stretch/>
                          </pic:blipFill>
                          <pic:spPr bwMode="auto">
                            <a:xfrm>
                              <a:off x="0" y="209550"/>
                              <a:ext cx="6774180" cy="9328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3889911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9839"/>
                            <a:stretch/>
                          </pic:blipFill>
                          <pic:spPr bwMode="auto">
                            <a:xfrm>
                              <a:off x="9525" y="0"/>
                              <a:ext cx="6774180" cy="1809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52" t="84146" b="10366"/>
                          <a:stretch/>
                        </pic:blipFill>
                        <pic:spPr bwMode="auto">
                          <a:xfrm>
                            <a:off x="5133975" y="1171575"/>
                            <a:ext cx="1647825" cy="17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65FF6F" id="Group 21" o:spid="_x0000_s1026" style="position:absolute;margin-left:-25.95pt;margin-top:15.75pt;width:534.15pt;height:105.75pt;z-index:251680768" coordsize="67837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">
                <v:group id="Group 19" o:spid="_x0000_s1027" style="position:absolute;width:67837;height:11423" coordsize="67837,1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screenshot of a computer&#10;&#10;Description automatically generated" style="position:absolute;top:2095;width:67741;height:9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" stroked="t" strokecolor="black [3213]">
                    <v:imagedata r:id="rId21" o:title="A screenshot of a computer&#10;&#10;Description automatically generated" croptop="31192f"/>
                    <v:path arrowok="t"/>
                  </v:shape>
                  <v:shape id="Picture 1" o:spid="_x0000_s1029" type="#_x0000_t75" alt="A screenshot of a computer&#10;&#10;Description automatically generated" style="position:absolute;left:95;width:6774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" stroked="t" strokecolor="black [3213]">
                    <v:imagedata r:id="rId21" o:title="A screenshot of a computer&#10;&#10;Description automatically generated" cropbottom="58877f"/>
                    <v:path arrowok="t"/>
                  </v:shape>
                </v:group>
                <v:shape id="Picture 5" o:spid="_x0000_s1030" type="#_x0000_t75" alt="A screenshot of a computer&#10;&#10;Description automatically generated" style="position:absolute;left:51339;top:11715;width:16479;height: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">
                  <v:imagedata r:id="rId22" o:title="A screenshot of a computer&#10;&#10;Description automatically generated" croptop="55146f" cropbottom="6793f" cropleft="45254f"/>
                </v:shape>
              </v:group>
            </w:pict>
          </mc:Fallback>
        </mc:AlternateContent>
      </w:r>
    </w:p>
    <w:p w14:paraId="6E6EA277" w14:textId="5D271447" w:rsidR="004856FE" w:rsidRDefault="004856FE" w:rsidP="00F32FB4">
      <w:pPr>
        <w:pStyle w:val="ListParagraph"/>
      </w:pPr>
    </w:p>
    <w:p w14:paraId="48DEED13" w14:textId="64986721" w:rsidR="004856FE" w:rsidRDefault="004856FE" w:rsidP="00F32FB4">
      <w:pPr>
        <w:pStyle w:val="ListParagraph"/>
      </w:pPr>
    </w:p>
    <w:p w14:paraId="2C8C035C" w14:textId="0FF0DEC1" w:rsidR="00480725" w:rsidRDefault="004B1DAE" w:rsidP="00F32FB4">
      <w:pPr>
        <w:pStyle w:val="ListParagrap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6846F4" wp14:editId="665FA236">
                <wp:simplePos x="0" y="0"/>
                <wp:positionH relativeFrom="column">
                  <wp:posOffset>-310515</wp:posOffset>
                </wp:positionH>
                <wp:positionV relativeFrom="paragraph">
                  <wp:posOffset>130810</wp:posOffset>
                </wp:positionV>
                <wp:extent cx="485775" cy="133350"/>
                <wp:effectExtent l="19050" t="19050" r="28575" b="19050"/>
                <wp:wrapNone/>
                <wp:docPr id="128538753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34DE33" id="Rectangle 22" o:spid="_x0000_s1026" style="position:absolute;margin-left:-24.45pt;margin-top:10.3pt;width:38.25pt;height:10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" filled="f" strokecolor="red" strokeweight="2.25pt"/>
            </w:pict>
          </mc:Fallback>
        </mc:AlternateContent>
      </w:r>
      <w:r w:rsidR="00D134B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1C2B39" wp14:editId="13227E9F">
                <wp:simplePos x="0" y="0"/>
                <wp:positionH relativeFrom="column">
                  <wp:posOffset>-320040</wp:posOffset>
                </wp:positionH>
                <wp:positionV relativeFrom="paragraph">
                  <wp:posOffset>120650</wp:posOffset>
                </wp:positionV>
                <wp:extent cx="504825" cy="142875"/>
                <wp:effectExtent l="19050" t="19050" r="28575" b="28575"/>
                <wp:wrapNone/>
                <wp:docPr id="1772703599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E8B97" id="Rectangle 20" o:spid="_x0000_s1026" style="position:absolute;margin-left:-25.2pt;margin-top:9.5pt;width:39.75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" filled="f" strokecolor="red" strokeweight="2.25pt"/>
            </w:pict>
          </mc:Fallback>
        </mc:AlternateContent>
      </w:r>
    </w:p>
    <w:p w14:paraId="6380A73C" w14:textId="4A9DE7D9" w:rsidR="004856FE" w:rsidRDefault="004856FE" w:rsidP="00F32FB4">
      <w:pPr>
        <w:pStyle w:val="ListParagraph"/>
      </w:pPr>
    </w:p>
    <w:p w14:paraId="69BE9A29" w14:textId="11C08644" w:rsidR="004856FE" w:rsidRDefault="004856FE" w:rsidP="00F32FB4">
      <w:pPr>
        <w:pStyle w:val="ListParagraph"/>
      </w:pPr>
    </w:p>
    <w:p w14:paraId="6C381320" w14:textId="1CB67179" w:rsidR="004856FE" w:rsidRDefault="004856FE" w:rsidP="00F32FB4">
      <w:pPr>
        <w:pStyle w:val="ListParagraph"/>
      </w:pPr>
    </w:p>
    <w:p w14:paraId="4D52D910" w14:textId="77777777" w:rsidR="00616A6A" w:rsidRDefault="00616A6A" w:rsidP="002F6D73">
      <w:pPr>
        <w:rPr>
          <w:b/>
          <w:bCs/>
        </w:rPr>
      </w:pPr>
    </w:p>
    <w:p w14:paraId="1B977EF2" w14:textId="215DDA7D" w:rsidR="002F6D73" w:rsidRPr="00DD0EDA" w:rsidRDefault="002F6D73" w:rsidP="002F6D73">
      <w:pPr>
        <w:rPr>
          <w:b/>
          <w:bCs/>
        </w:rPr>
      </w:pPr>
      <w:r w:rsidRPr="00DD0EDA">
        <w:rPr>
          <w:b/>
          <w:bCs/>
        </w:rPr>
        <w:t>Since the changes</w:t>
      </w:r>
      <w:r w:rsidR="00782000" w:rsidRPr="00DD0EDA">
        <w:rPr>
          <w:b/>
          <w:bCs/>
        </w:rPr>
        <w:t>,</w:t>
      </w:r>
      <w:r w:rsidRPr="00DD0EDA">
        <w:rPr>
          <w:b/>
          <w:bCs/>
        </w:rPr>
        <w:t xml:space="preserve"> </w:t>
      </w:r>
      <w:r w:rsidR="00AA5D0F">
        <w:rPr>
          <w:b/>
          <w:bCs/>
        </w:rPr>
        <w:t>the send for triage button is no</w:t>
      </w:r>
      <w:r w:rsidR="006C7F07">
        <w:rPr>
          <w:b/>
          <w:bCs/>
        </w:rPr>
        <w:t>w a tick box and</w:t>
      </w:r>
      <w:r w:rsidR="00D27792">
        <w:rPr>
          <w:b/>
          <w:bCs/>
        </w:rPr>
        <w:t xml:space="preserve"> if</w:t>
      </w:r>
      <w:r w:rsidR="006C7F07">
        <w:rPr>
          <w:b/>
          <w:bCs/>
        </w:rPr>
        <w:t xml:space="preserve"> the</w:t>
      </w:r>
      <w:r w:rsidRPr="00DD0EDA">
        <w:rPr>
          <w:b/>
          <w:bCs/>
        </w:rPr>
        <w:t xml:space="preserve"> </w:t>
      </w:r>
      <w:r w:rsidR="006C7F07">
        <w:rPr>
          <w:b/>
          <w:bCs/>
        </w:rPr>
        <w:t>Request</w:t>
      </w:r>
      <w:r w:rsidR="00043BBB">
        <w:rPr>
          <w:b/>
          <w:bCs/>
        </w:rPr>
        <w:t xml:space="preserve"> button</w:t>
      </w:r>
      <w:r w:rsidR="006C7F07">
        <w:rPr>
          <w:b/>
          <w:bCs/>
        </w:rPr>
        <w:t xml:space="preserve"> is </w:t>
      </w:r>
      <w:r w:rsidR="00043BBB">
        <w:rPr>
          <w:b/>
          <w:bCs/>
        </w:rPr>
        <w:t>selected</w:t>
      </w:r>
      <w:r w:rsidRPr="00DD0EDA">
        <w:rPr>
          <w:b/>
          <w:bCs/>
        </w:rPr>
        <w:t xml:space="preserve"> </w:t>
      </w:r>
      <w:r w:rsidR="00043BBB">
        <w:rPr>
          <w:b/>
          <w:bCs/>
        </w:rPr>
        <w:t>to process the</w:t>
      </w:r>
      <w:r w:rsidR="00D27792">
        <w:rPr>
          <w:b/>
          <w:bCs/>
        </w:rPr>
        <w:t xml:space="preserve"> triage, </w:t>
      </w:r>
      <w:r w:rsidRPr="00DD0EDA">
        <w:rPr>
          <w:b/>
          <w:bCs/>
        </w:rPr>
        <w:t>the patient is NOT placed o</w:t>
      </w:r>
      <w:r w:rsidR="00782000" w:rsidRPr="00DD0EDA">
        <w:rPr>
          <w:b/>
          <w:bCs/>
        </w:rPr>
        <w:t xml:space="preserve">n the </w:t>
      </w:r>
      <w:r w:rsidR="00D377A9" w:rsidRPr="00DD0EDA">
        <w:rPr>
          <w:b/>
          <w:bCs/>
        </w:rPr>
        <w:t>a</w:t>
      </w:r>
      <w:r w:rsidR="00782000" w:rsidRPr="00DD0EDA">
        <w:rPr>
          <w:b/>
          <w:bCs/>
        </w:rPr>
        <w:t xml:space="preserve">waiting </w:t>
      </w:r>
      <w:r w:rsidR="00D42B18" w:rsidRPr="00DD0EDA">
        <w:rPr>
          <w:b/>
          <w:bCs/>
        </w:rPr>
        <w:t>triage list of the provider.</w:t>
      </w:r>
    </w:p>
    <w:p w14:paraId="087420B6" w14:textId="392E72AB" w:rsidR="00F608A4" w:rsidRPr="0050535A" w:rsidRDefault="00F608A4" w:rsidP="002F6D73">
      <w:r w:rsidRPr="0050535A">
        <w:t xml:space="preserve">The letter to the patient will state that the patient </w:t>
      </w:r>
      <w:r w:rsidR="0050535A" w:rsidRPr="0050535A">
        <w:t>must</w:t>
      </w:r>
      <w:r w:rsidRPr="0050535A">
        <w:t xml:space="preserve"> contact the provider</w:t>
      </w:r>
      <w:r w:rsidR="00AD7DB8" w:rsidRPr="0050535A">
        <w:t xml:space="preserve"> as per the example below: -</w:t>
      </w:r>
    </w:p>
    <w:p w14:paraId="45A919D1" w14:textId="56D8EF70" w:rsidR="00F608A4" w:rsidRDefault="00F608A4" w:rsidP="002F6D73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EDD54E7" wp14:editId="1F31C562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298809" cy="2552700"/>
            <wp:effectExtent l="19050" t="19050" r="16510" b="19050"/>
            <wp:wrapNone/>
            <wp:docPr id="1747784992" name="Picture 7" descr="A screenshot of a medical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99659" name="Picture 7" descr="A screenshot of a medical websit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09" cy="2552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91CE5" w14:textId="37453304" w:rsidR="00F608A4" w:rsidRDefault="00F608A4" w:rsidP="002F6D73">
      <w:pPr>
        <w:rPr>
          <w:color w:val="FF0000"/>
        </w:rPr>
      </w:pPr>
    </w:p>
    <w:p w14:paraId="18580FAC" w14:textId="0223847D" w:rsidR="00F608A4" w:rsidRDefault="00F608A4" w:rsidP="002F6D73">
      <w:pPr>
        <w:rPr>
          <w:color w:val="FF0000"/>
        </w:rPr>
      </w:pPr>
    </w:p>
    <w:p w14:paraId="02C243BA" w14:textId="64D235E7" w:rsidR="00F608A4" w:rsidRDefault="00F608A4" w:rsidP="002F6D73">
      <w:pPr>
        <w:rPr>
          <w:color w:val="FF0000"/>
        </w:rPr>
      </w:pPr>
    </w:p>
    <w:p w14:paraId="13844A0D" w14:textId="77777777" w:rsidR="00F608A4" w:rsidRDefault="00F608A4" w:rsidP="002F6D73">
      <w:pPr>
        <w:rPr>
          <w:color w:val="FF0000"/>
        </w:rPr>
      </w:pPr>
    </w:p>
    <w:p w14:paraId="516DC879" w14:textId="58C2CBB0" w:rsidR="00F608A4" w:rsidRDefault="00F608A4" w:rsidP="002F6D73">
      <w:pPr>
        <w:rPr>
          <w:color w:val="FF0000"/>
        </w:rPr>
      </w:pPr>
    </w:p>
    <w:p w14:paraId="42325EA9" w14:textId="05BC17CA" w:rsidR="00F608A4" w:rsidRDefault="00F608A4" w:rsidP="002F6D73">
      <w:pPr>
        <w:rPr>
          <w:color w:val="FF0000"/>
        </w:rPr>
      </w:pPr>
    </w:p>
    <w:p w14:paraId="7E506D8F" w14:textId="77777777" w:rsidR="00EE3219" w:rsidRDefault="00EE3219" w:rsidP="002F6D73"/>
    <w:p w14:paraId="3848E81B" w14:textId="73FFEF7B" w:rsidR="001A2802" w:rsidRDefault="00EE3219" w:rsidP="002F6D73">
      <w:r>
        <w:t>T</w:t>
      </w:r>
      <w:r w:rsidR="00D02D71" w:rsidRPr="008F452F">
        <w:t>his is no</w:t>
      </w:r>
      <w:r w:rsidR="008F452F">
        <w:t>t</w:t>
      </w:r>
      <w:r w:rsidR="00D02D71" w:rsidRPr="008F452F">
        <w:t xml:space="preserve"> the correct process</w:t>
      </w:r>
      <w:r w:rsidR="008F452F" w:rsidRPr="008F452F">
        <w:t xml:space="preserve"> as the patient needs to be put on the awaiting triage list immediately.</w:t>
      </w:r>
    </w:p>
    <w:p w14:paraId="328805A0" w14:textId="1924E16E" w:rsidR="00A30B41" w:rsidRDefault="00A30B41" w:rsidP="00A30B41">
      <w:pPr>
        <w:pStyle w:val="Heading2"/>
      </w:pPr>
      <w:bookmarkStart w:id="3" w:name="_Toc164251164"/>
      <w:r>
        <w:t>New process</w:t>
      </w:r>
      <w:bookmarkEnd w:id="3"/>
    </w:p>
    <w:p w14:paraId="31D7B4A2" w14:textId="77777777" w:rsidR="001A2802" w:rsidRDefault="00A30B41" w:rsidP="001A2802">
      <w:pPr>
        <w:pStyle w:val="ListParagraph"/>
        <w:numPr>
          <w:ilvl w:val="0"/>
          <w:numId w:val="12"/>
        </w:numPr>
      </w:pPr>
      <w:r>
        <w:t>When presented with the Service Selection screen</w:t>
      </w:r>
    </w:p>
    <w:p w14:paraId="009F842A" w14:textId="32B168EE" w:rsidR="00A30B41" w:rsidRDefault="00CF3DB2" w:rsidP="001A2802">
      <w:pPr>
        <w:pStyle w:val="ListParagraph"/>
        <w:numPr>
          <w:ilvl w:val="0"/>
          <w:numId w:val="12"/>
        </w:numPr>
      </w:pPr>
      <w:r>
        <w:t xml:space="preserve">The triage service is selected </w:t>
      </w:r>
      <w:r w:rsidR="00F5057E">
        <w:t>using a tick box.</w:t>
      </w:r>
    </w:p>
    <w:p w14:paraId="7B046150" w14:textId="18CF0BFE" w:rsidR="001A2802" w:rsidRPr="00A30B41" w:rsidRDefault="001A2802" w:rsidP="001A2802">
      <w:pPr>
        <w:pStyle w:val="ListParagraph"/>
        <w:numPr>
          <w:ilvl w:val="0"/>
          <w:numId w:val="12"/>
        </w:numPr>
      </w:pPr>
      <w:r>
        <w:t>Once ticked you need to select Book/Send for Triage</w:t>
      </w:r>
      <w:r w:rsidR="00CF3DB2">
        <w:t xml:space="preserve"> </w:t>
      </w:r>
      <w:r w:rsidR="00DD0EDA">
        <w:t>(</w:t>
      </w:r>
      <w:r w:rsidR="00CF3DB2">
        <w:t>which has replaced the Appointment Search button</w:t>
      </w:r>
      <w:r w:rsidR="00DD0EDA">
        <w:t>)</w:t>
      </w:r>
      <w:r w:rsidR="00CF3DB2">
        <w:t>.</w:t>
      </w:r>
      <w:r w:rsidR="001F1E9A" w:rsidRPr="001F1E9A">
        <w:rPr>
          <w:noProof/>
        </w:rPr>
        <w:t xml:space="preserve"> </w:t>
      </w:r>
    </w:p>
    <w:p w14:paraId="77AE5184" w14:textId="4B949232" w:rsidR="0074734F" w:rsidRDefault="00CE5B28" w:rsidP="008D39FB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DB96CDF" wp14:editId="6C857BBE">
                <wp:simplePos x="0" y="0"/>
                <wp:positionH relativeFrom="column">
                  <wp:posOffset>41910</wp:posOffset>
                </wp:positionH>
                <wp:positionV relativeFrom="paragraph">
                  <wp:posOffset>83185</wp:posOffset>
                </wp:positionV>
                <wp:extent cx="6067425" cy="3033395"/>
                <wp:effectExtent l="19050" t="19050" r="28575" b="14605"/>
                <wp:wrapNone/>
                <wp:docPr id="2091866500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3033395"/>
                          <a:chOff x="0" y="0"/>
                          <a:chExt cx="6067425" cy="3033395"/>
                        </a:xfrm>
                      </wpg:grpSpPr>
                      <wpg:grpSp>
                        <wpg:cNvPr id="778967828" name="Group 24"/>
                        <wpg:cNvGrpSpPr/>
                        <wpg:grpSpPr>
                          <a:xfrm>
                            <a:off x="0" y="0"/>
                            <a:ext cx="6067425" cy="3033395"/>
                            <a:chOff x="0" y="0"/>
                            <a:chExt cx="6067425" cy="3033395"/>
                          </a:xfrm>
                        </wpg:grpSpPr>
                        <pic:pic xmlns:pic="http://schemas.openxmlformats.org/drawingml/2006/picture">
                          <pic:nvPicPr>
                            <pic:cNvPr id="252345570" name="Picture 2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959" r="57354" b="47206"/>
                            <a:stretch/>
                          </pic:blipFill>
                          <pic:spPr bwMode="auto">
                            <a:xfrm>
                              <a:off x="0" y="0"/>
                              <a:ext cx="6067425" cy="303339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23245633" name="Rectangle 22"/>
                          <wps:cNvSpPr/>
                          <wps:spPr>
                            <a:xfrm>
                              <a:off x="161926" y="1952625"/>
                              <a:ext cx="381000" cy="3238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4944505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8100" y="2809875"/>
                              <a:ext cx="2179320" cy="2057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70781290" name="Rectangle 22"/>
                        <wps:cNvSpPr/>
                        <wps:spPr>
                          <a:xfrm>
                            <a:off x="4791075" y="2800350"/>
                            <a:ext cx="876300" cy="200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957B" id="Group 25" o:spid="_x0000_s1026" style="position:absolute;margin-left:3.3pt;margin-top:6.55pt;width:477.75pt;height:238.85pt;z-index:251692032" coordsize="60674,30333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">
                <v:group id="Group 24" o:spid="_x0000_s1027" style="position:absolute;width:60674;height:30333" coordsize="60674,30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">
                  <v:shape id="Picture 2" o:spid="_x0000_s1028" type="#_x0000_t75" alt="A screenshot of a computer&#10;&#10;Description automatically generated" style="position:absolute;width:60674;height:3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" stroked="t" strokecolor="black [3213]">
                    <v:imagedata r:id="rId26" o:title="A screenshot of a computer&#10;&#10;Description automatically generated" croptop="5871f" cropbottom="30937f" cropright="37588f"/>
                    <v:path arrowok="t"/>
                  </v:shape>
                  <v:rect id="Rectangle 22" o:spid="_x0000_s1029" style="position:absolute;left:1619;top:19526;width:3810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" filled="f" strokecolor="red" strokeweight="2.25pt"/>
                  <v:shape id="Picture 23" o:spid="_x0000_s1030" type="#_x0000_t75" style="position:absolute;left:38481;top:28098;width:21793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">
                    <v:imagedata r:id="rId27" o:title=""/>
                  </v:shape>
                </v:group>
                <v:rect id="Rectangle 22" o:spid="_x0000_s1031" style="position:absolute;left:47910;top:28003;width:876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" filled="f" strokecolor="red" strokeweight="2.25pt"/>
              </v:group>
            </w:pict>
          </mc:Fallback>
        </mc:AlternateContent>
      </w:r>
    </w:p>
    <w:p w14:paraId="42C9C5DF" w14:textId="01BFFB19" w:rsidR="008D39FB" w:rsidRPr="008D39FB" w:rsidRDefault="008D39FB" w:rsidP="008D39FB"/>
    <w:p w14:paraId="38CEB671" w14:textId="4B0D7859" w:rsidR="008D39FB" w:rsidRPr="008D39FB" w:rsidRDefault="008D39FB" w:rsidP="008D39FB"/>
    <w:p w14:paraId="5DE63255" w14:textId="3C0260BE" w:rsidR="008D39FB" w:rsidRPr="008D39FB" w:rsidRDefault="008D39FB" w:rsidP="008D39FB"/>
    <w:p w14:paraId="3AD21F58" w14:textId="6AAD5E3B" w:rsidR="008D39FB" w:rsidRPr="008D39FB" w:rsidRDefault="008D39FB" w:rsidP="008D39FB"/>
    <w:p w14:paraId="4822CEE3" w14:textId="510B1135" w:rsidR="0074734F" w:rsidRDefault="0074734F" w:rsidP="008D39FB">
      <w:pPr>
        <w:rPr>
          <w:noProof/>
        </w:rPr>
      </w:pPr>
    </w:p>
    <w:p w14:paraId="400E474E" w14:textId="23A31202" w:rsidR="008D39FB" w:rsidRPr="008D39FB" w:rsidRDefault="008D39FB" w:rsidP="008D39FB"/>
    <w:p w14:paraId="1AFC31E8" w14:textId="23BE2548" w:rsidR="001A2802" w:rsidRDefault="001A2802" w:rsidP="00655CD8"/>
    <w:p w14:paraId="3D9FB8A0" w14:textId="244371C3" w:rsidR="00EA6DCD" w:rsidRDefault="00EA6DCD" w:rsidP="00655CD8"/>
    <w:p w14:paraId="42A727F5" w14:textId="77777777" w:rsidR="00EA6DCD" w:rsidRDefault="00EA6DCD" w:rsidP="00EA6DCD">
      <w:pPr>
        <w:pStyle w:val="ListParagraph"/>
      </w:pPr>
    </w:p>
    <w:p w14:paraId="5FE18815" w14:textId="71B2612B" w:rsidR="008F452F" w:rsidRDefault="00CF3DB2" w:rsidP="008F452F">
      <w:pPr>
        <w:pStyle w:val="ListParagraph"/>
        <w:numPr>
          <w:ilvl w:val="0"/>
          <w:numId w:val="13"/>
        </w:numPr>
      </w:pPr>
      <w:r>
        <w:t>This takes you to the Book/Send Triage screen</w:t>
      </w:r>
      <w:r w:rsidR="008F452F">
        <w:t>.</w:t>
      </w:r>
    </w:p>
    <w:p w14:paraId="03F0FB74" w14:textId="50E4851A" w:rsidR="00CF3DB2" w:rsidRDefault="00CF3DB2" w:rsidP="00F70856">
      <w:pPr>
        <w:pStyle w:val="ListParagraph"/>
        <w:numPr>
          <w:ilvl w:val="0"/>
          <w:numId w:val="13"/>
        </w:numPr>
      </w:pPr>
      <w:r>
        <w:t>Select the ‘Send for Triage’ button which has moved here</w:t>
      </w:r>
      <w:r w:rsidR="009E53AE">
        <w:t xml:space="preserve"> for your required service</w:t>
      </w:r>
      <w:r>
        <w:t>.</w:t>
      </w:r>
    </w:p>
    <w:p w14:paraId="78FACE1E" w14:textId="61CE359A" w:rsidR="008F452F" w:rsidRDefault="00EA6DCD" w:rsidP="008D39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7331B8" wp14:editId="536DF60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070416" cy="3028950"/>
            <wp:effectExtent l="19050" t="19050" r="26035" b="19050"/>
            <wp:wrapNone/>
            <wp:docPr id="654841821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22702" name="Picture 13" descr="A screenshot of a compute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3" r="43505" b="32699"/>
                    <a:stretch/>
                  </pic:blipFill>
                  <pic:spPr bwMode="auto">
                    <a:xfrm>
                      <a:off x="0" y="0"/>
                      <a:ext cx="6074304" cy="303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59384" w14:textId="308B0B60" w:rsidR="00CF3DB2" w:rsidRPr="008D39FB" w:rsidRDefault="00CF3DB2" w:rsidP="008D39FB"/>
    <w:p w14:paraId="2576350E" w14:textId="3423EEDA" w:rsidR="008D39FB" w:rsidRPr="008D39FB" w:rsidRDefault="008D39FB" w:rsidP="008D39FB"/>
    <w:p w14:paraId="5E28030C" w14:textId="040A60CF" w:rsidR="008D39FB" w:rsidRPr="008D39FB" w:rsidRDefault="008D39FB" w:rsidP="008D39FB"/>
    <w:p w14:paraId="552FAB36" w14:textId="58417743" w:rsidR="008D39FB" w:rsidRPr="008D39FB" w:rsidRDefault="008D39FB" w:rsidP="008D39FB"/>
    <w:p w14:paraId="350CB71C" w14:textId="3EEB3049" w:rsidR="008D39FB" w:rsidRPr="008D39FB" w:rsidRDefault="00CE5B28" w:rsidP="008D39F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D0BDB9" wp14:editId="57E926E0">
                <wp:simplePos x="0" y="0"/>
                <wp:positionH relativeFrom="column">
                  <wp:posOffset>165735</wp:posOffset>
                </wp:positionH>
                <wp:positionV relativeFrom="paragraph">
                  <wp:posOffset>60960</wp:posOffset>
                </wp:positionV>
                <wp:extent cx="542925" cy="161925"/>
                <wp:effectExtent l="19050" t="19050" r="28575" b="28575"/>
                <wp:wrapNone/>
                <wp:docPr id="187686375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999A7" id="Rectangle 22" o:spid="_x0000_s1026" style="position:absolute;margin-left:13.05pt;margin-top:4.8pt;width:42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" filled="f" strokecolor="red" strokeweight="2.25pt"/>
            </w:pict>
          </mc:Fallback>
        </mc:AlternateContent>
      </w:r>
    </w:p>
    <w:p w14:paraId="0990A19D" w14:textId="64037D30" w:rsidR="008D39FB" w:rsidRDefault="008D39FB" w:rsidP="008D39FB"/>
    <w:p w14:paraId="3F3CFAAD" w14:textId="4067B655" w:rsidR="008D39FB" w:rsidRPr="008D39FB" w:rsidRDefault="008D39FB" w:rsidP="008D39FB"/>
    <w:p w14:paraId="117EF657" w14:textId="1D324F93" w:rsidR="008D39FB" w:rsidRDefault="008D39FB" w:rsidP="008D39FB">
      <w:pPr>
        <w:tabs>
          <w:tab w:val="left" w:pos="5940"/>
        </w:tabs>
      </w:pPr>
      <w:r>
        <w:tab/>
      </w:r>
    </w:p>
    <w:p w14:paraId="508E4572" w14:textId="56C7DC93" w:rsidR="008D39FB" w:rsidRDefault="008D39FB" w:rsidP="008D39FB">
      <w:pPr>
        <w:tabs>
          <w:tab w:val="left" w:pos="5940"/>
        </w:tabs>
      </w:pPr>
    </w:p>
    <w:p w14:paraId="1D7E7474" w14:textId="77777777" w:rsidR="00EA6DCD" w:rsidRDefault="00EA6DCD" w:rsidP="00EA6DCD">
      <w:pPr>
        <w:pStyle w:val="ListParagraph"/>
        <w:numPr>
          <w:ilvl w:val="0"/>
          <w:numId w:val="11"/>
        </w:numPr>
      </w:pPr>
      <w:r>
        <w:t>Continue to Submit the referral.</w:t>
      </w:r>
    </w:p>
    <w:p w14:paraId="17464C6D" w14:textId="77777777" w:rsidR="00EA6DCD" w:rsidRDefault="00EA6DCD" w:rsidP="00EA6DCD">
      <w:pPr>
        <w:pStyle w:val="ListParagraph"/>
        <w:numPr>
          <w:ilvl w:val="0"/>
          <w:numId w:val="11"/>
        </w:numPr>
      </w:pPr>
      <w:r>
        <w:t xml:space="preserve">Print/email the patient their letter.  </w:t>
      </w:r>
    </w:p>
    <w:p w14:paraId="7EEEB39B" w14:textId="4B603569" w:rsidR="00EA6DCD" w:rsidRDefault="00EA6DCD" w:rsidP="00EA6DCD">
      <w:pPr>
        <w:pStyle w:val="ListParagraph"/>
      </w:pPr>
      <w:r w:rsidRPr="00AD7DB8">
        <w:t>The letter w</w:t>
      </w:r>
      <w:r>
        <w:t>ill</w:t>
      </w:r>
      <w:r w:rsidRPr="00AD7DB8">
        <w:t xml:space="preserve"> correctly state that the </w:t>
      </w:r>
      <w:r w:rsidRPr="009E53AE">
        <w:t>patient has been placed on the awaiting triage list of the provider and will be contacted</w:t>
      </w:r>
      <w:r w:rsidRPr="00AD7DB8">
        <w:t>.</w:t>
      </w:r>
    </w:p>
    <w:p w14:paraId="1AC0A3AA" w14:textId="7D395B02" w:rsidR="009E53AE" w:rsidRPr="00CD4533" w:rsidRDefault="009E53AE" w:rsidP="009E53AE">
      <w:pPr>
        <w:rPr>
          <w:b/>
          <w:bCs/>
        </w:rPr>
      </w:pPr>
      <w:r w:rsidRPr="00CD4533">
        <w:rPr>
          <w:b/>
          <w:bCs/>
        </w:rPr>
        <w:t>The patient IS</w:t>
      </w:r>
      <w:r w:rsidR="00CD4533" w:rsidRPr="00CD4533">
        <w:rPr>
          <w:b/>
          <w:bCs/>
        </w:rPr>
        <w:t xml:space="preserve"> placed on the awaiting triage list of the provider</w:t>
      </w:r>
      <w:r w:rsidR="00CD4533">
        <w:rPr>
          <w:b/>
          <w:bCs/>
        </w:rPr>
        <w:t>.</w:t>
      </w:r>
    </w:p>
    <w:p w14:paraId="73F83412" w14:textId="41B338E1" w:rsidR="00CD4533" w:rsidRPr="0050535A" w:rsidRDefault="00CD4533" w:rsidP="00CD4533">
      <w:r w:rsidRPr="0050535A">
        <w:t xml:space="preserve">The letter to the patient </w:t>
      </w:r>
      <w:r w:rsidR="008E405B">
        <w:t>reflects</w:t>
      </w:r>
      <w:r w:rsidR="00541889">
        <w:t xml:space="preserve"> the patient is on the awaiting triage list and will be contacted as per the example below: -</w:t>
      </w:r>
    </w:p>
    <w:p w14:paraId="2D90A732" w14:textId="4F877B94" w:rsidR="008D39FB" w:rsidRDefault="00CD4533" w:rsidP="008D39FB">
      <w:pPr>
        <w:tabs>
          <w:tab w:val="left" w:pos="594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81CAC3" wp14:editId="3C843193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3124471" cy="4922947"/>
            <wp:effectExtent l="19050" t="19050" r="19050" b="11430"/>
            <wp:wrapNone/>
            <wp:docPr id="1040866347" name="Picture 16" descr="A screenshot of a medical ad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04042" name="Picture 16" descr="A screenshot of a medical advic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4922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F9323BB" w14:textId="68B6FFFD" w:rsidR="008D39FB" w:rsidRDefault="008D39FB" w:rsidP="008D39FB">
      <w:pPr>
        <w:tabs>
          <w:tab w:val="left" w:pos="5940"/>
        </w:tabs>
      </w:pPr>
    </w:p>
    <w:p w14:paraId="0DBDF22E" w14:textId="60E716B4" w:rsidR="008D39FB" w:rsidRDefault="008D39FB" w:rsidP="008D39FB">
      <w:pPr>
        <w:tabs>
          <w:tab w:val="left" w:pos="5940"/>
        </w:tabs>
      </w:pPr>
    </w:p>
    <w:p w14:paraId="6F66A7E6" w14:textId="6646E05F" w:rsidR="008D39FB" w:rsidRDefault="008D39FB" w:rsidP="008D39FB">
      <w:pPr>
        <w:tabs>
          <w:tab w:val="left" w:pos="5940"/>
        </w:tabs>
      </w:pPr>
    </w:p>
    <w:p w14:paraId="5D58A7DD" w14:textId="75A4D817" w:rsidR="008D39FB" w:rsidRDefault="008D39FB" w:rsidP="008D39FB">
      <w:pPr>
        <w:tabs>
          <w:tab w:val="left" w:pos="5940"/>
        </w:tabs>
      </w:pPr>
    </w:p>
    <w:p w14:paraId="28D901FE" w14:textId="77777777" w:rsidR="008D39FB" w:rsidRDefault="008D39FB" w:rsidP="008D39FB">
      <w:pPr>
        <w:tabs>
          <w:tab w:val="left" w:pos="5940"/>
        </w:tabs>
      </w:pPr>
    </w:p>
    <w:p w14:paraId="000A563E" w14:textId="6E15CB22" w:rsidR="008D39FB" w:rsidRDefault="008D39FB" w:rsidP="008D39FB">
      <w:pPr>
        <w:tabs>
          <w:tab w:val="left" w:pos="5940"/>
        </w:tabs>
      </w:pPr>
      <w:r>
        <w:tab/>
      </w:r>
    </w:p>
    <w:p w14:paraId="2DA55CC2" w14:textId="77777777" w:rsidR="00D55F51" w:rsidRPr="00D55F51" w:rsidRDefault="00D55F51" w:rsidP="00D55F51"/>
    <w:p w14:paraId="425C2A41" w14:textId="77777777" w:rsidR="00D55F51" w:rsidRPr="00D55F51" w:rsidRDefault="00D55F51" w:rsidP="00D55F51"/>
    <w:p w14:paraId="45F421A5" w14:textId="77777777" w:rsidR="00D55F51" w:rsidRPr="00D55F51" w:rsidRDefault="00D55F51" w:rsidP="00D55F51"/>
    <w:p w14:paraId="5174F3EF" w14:textId="77777777" w:rsidR="00D55F51" w:rsidRPr="00D55F51" w:rsidRDefault="00D55F51" w:rsidP="00D55F51"/>
    <w:p w14:paraId="4FC5475C" w14:textId="77777777" w:rsidR="00D55F51" w:rsidRPr="00D55F51" w:rsidRDefault="00D55F51" w:rsidP="00D55F51"/>
    <w:p w14:paraId="272C1EB0" w14:textId="77777777" w:rsidR="00D55F51" w:rsidRPr="00D55F51" w:rsidRDefault="00D55F51" w:rsidP="00D55F51"/>
    <w:p w14:paraId="7DE10709" w14:textId="77777777" w:rsidR="00D55F51" w:rsidRPr="00D55F51" w:rsidRDefault="00D55F51" w:rsidP="00D55F51"/>
    <w:p w14:paraId="3F42A047" w14:textId="77777777" w:rsidR="00D55F51" w:rsidRPr="00D55F51" w:rsidRDefault="00D55F51" w:rsidP="00D55F51"/>
    <w:p w14:paraId="28411D55" w14:textId="15D52856" w:rsidR="00D55F51" w:rsidRDefault="005F2A49" w:rsidP="00D55F51">
      <w:r>
        <w:t>Please click on the</w:t>
      </w:r>
      <w:r w:rsidR="008A0840">
        <w:t xml:space="preserve"> following link </w:t>
      </w:r>
      <w:r w:rsidR="005C0582">
        <w:t>to</w:t>
      </w:r>
      <w:r w:rsidR="008A0840">
        <w:t xml:space="preserve"> a short video </w:t>
      </w:r>
      <w:r w:rsidR="005C0582">
        <w:t>d</w:t>
      </w:r>
      <w:r w:rsidR="005506CB">
        <w:t>emonstrating</w:t>
      </w:r>
      <w:r w:rsidR="005C0582">
        <w:t xml:space="preserve"> the new process.</w:t>
      </w:r>
    </w:p>
    <w:p w14:paraId="12B49689" w14:textId="49E7CB73" w:rsidR="005F2A49" w:rsidRPr="00D55F51" w:rsidRDefault="00296DE0" w:rsidP="00D55F51">
      <w:hyperlink r:id="rId30" w:history="1">
        <w:r>
          <w:rPr>
            <w:rStyle w:val="Hyperlink"/>
          </w:rPr>
          <w:t xml:space="preserve">eRS Send </w:t>
        </w:r>
        <w:proofErr w:type="gramStart"/>
        <w:r>
          <w:rPr>
            <w:rStyle w:val="Hyperlink"/>
          </w:rPr>
          <w:t>For</w:t>
        </w:r>
        <w:proofErr w:type="gramEnd"/>
        <w:r>
          <w:rPr>
            <w:rStyle w:val="Hyperlink"/>
          </w:rPr>
          <w:t xml:space="preserve"> Triage Update Video April 2024</w:t>
        </w:r>
      </w:hyperlink>
    </w:p>
    <w:p w14:paraId="0AFF640B" w14:textId="77777777" w:rsidR="00D55F51" w:rsidRPr="00D55F51" w:rsidRDefault="00D55F51" w:rsidP="00D55F51"/>
    <w:p w14:paraId="621FD8AC" w14:textId="77777777" w:rsidR="00D55F51" w:rsidRDefault="00D55F51" w:rsidP="00D55F51"/>
    <w:p w14:paraId="5885C315" w14:textId="31674BD0" w:rsidR="00D55F51" w:rsidRDefault="00D27792" w:rsidP="001906E4">
      <w:pPr>
        <w:pStyle w:val="Heading1"/>
      </w:pPr>
      <w:bookmarkStart w:id="4" w:name="_Toc164251165"/>
      <w:r>
        <w:t>What do you do if triage referrals have been processed incorrectly</w:t>
      </w:r>
      <w:r w:rsidR="001906E4">
        <w:t>?</w:t>
      </w:r>
      <w:bookmarkEnd w:id="4"/>
    </w:p>
    <w:p w14:paraId="4745E10E" w14:textId="30A75C78" w:rsidR="00D55F51" w:rsidRDefault="001906E4" w:rsidP="00D55F51">
      <w:r>
        <w:t>Whilst every effort has been made to update surgeries ahead of these changes</w:t>
      </w:r>
      <w:r w:rsidR="00AD4E1C">
        <w:t xml:space="preserve"> by NHS England</w:t>
      </w:r>
      <w:r>
        <w:t xml:space="preserve"> there may be </w:t>
      </w:r>
      <w:r w:rsidR="005C04CB">
        <w:t>occasions where the old process has been followed and</w:t>
      </w:r>
      <w:r w:rsidR="00A52665">
        <w:t xml:space="preserve"> urgent triages </w:t>
      </w:r>
      <w:r w:rsidR="005102B2">
        <w:t xml:space="preserve">are </w:t>
      </w:r>
      <w:r w:rsidR="00756163">
        <w:t>not sent to the appropriate service providers awaiting triage list.</w:t>
      </w:r>
    </w:p>
    <w:p w14:paraId="4D3F3648" w14:textId="0753A79C" w:rsidR="005C04CB" w:rsidRDefault="0043182F" w:rsidP="00D55F51">
      <w:r>
        <w:t xml:space="preserve">The referrals will need </w:t>
      </w:r>
      <w:r w:rsidR="004571C4">
        <w:t>t</w:t>
      </w:r>
      <w:r>
        <w:t xml:space="preserve">o be checked in the eRS portal and redirected </w:t>
      </w:r>
      <w:r w:rsidR="003B5124">
        <w:t xml:space="preserve">as </w:t>
      </w:r>
      <w:r w:rsidR="00AD2C7F">
        <w:t>appropriate.</w:t>
      </w:r>
    </w:p>
    <w:p w14:paraId="5EEEF57E" w14:textId="3A6DADA0" w:rsidR="00D55F51" w:rsidRDefault="003B5124" w:rsidP="00FE1CA5">
      <w:pPr>
        <w:pStyle w:val="ListParagraph"/>
        <w:numPr>
          <w:ilvl w:val="0"/>
          <w:numId w:val="14"/>
        </w:numPr>
      </w:pPr>
      <w:r>
        <w:t>Navigate to the eRS portal</w:t>
      </w:r>
      <w:r w:rsidR="00FE1CA5">
        <w:t>.</w:t>
      </w:r>
    </w:p>
    <w:p w14:paraId="678B206A" w14:textId="409FD9C7" w:rsidR="003B5124" w:rsidRDefault="003B5124" w:rsidP="00FE1CA5">
      <w:pPr>
        <w:pStyle w:val="ListParagraph"/>
        <w:numPr>
          <w:ilvl w:val="0"/>
          <w:numId w:val="14"/>
        </w:numPr>
      </w:pPr>
      <w:r>
        <w:t>Select Worklist Tab</w:t>
      </w:r>
      <w:r w:rsidR="00FE1CA5">
        <w:t>.</w:t>
      </w:r>
    </w:p>
    <w:p w14:paraId="7AA30DF9" w14:textId="64F5EF76" w:rsidR="00CA3B95" w:rsidRDefault="00533DE3" w:rsidP="00CA3B95">
      <w:pPr>
        <w:pStyle w:val="ListParagraph"/>
        <w:numPr>
          <w:ilvl w:val="0"/>
          <w:numId w:val="14"/>
        </w:numPr>
      </w:pPr>
      <w:r>
        <w:t>Select Awaiting Booking Tile on the dashboard</w:t>
      </w:r>
      <w:r w:rsidR="004571C4">
        <w:t xml:space="preserve"> and it</w:t>
      </w:r>
      <w:r>
        <w:t xml:space="preserve"> will list the patient</w:t>
      </w:r>
      <w:r w:rsidR="004571C4">
        <w:t>s</w:t>
      </w:r>
      <w:r w:rsidR="00811C6F">
        <w:t xml:space="preserve"> awaiting booking or triage.</w:t>
      </w:r>
      <w:r w:rsidR="00CE5B28" w:rsidRPr="00CE5B28">
        <w:rPr>
          <w:noProof/>
        </w:rPr>
        <w:t xml:space="preserve"> </w:t>
      </w:r>
    </w:p>
    <w:p w14:paraId="3049016B" w14:textId="497C5C3C" w:rsidR="00811C6F" w:rsidRDefault="00811C6F" w:rsidP="00FE1CA5">
      <w:pPr>
        <w:pStyle w:val="ListParagraph"/>
        <w:numPr>
          <w:ilvl w:val="0"/>
          <w:numId w:val="14"/>
        </w:numPr>
      </w:pPr>
      <w:r>
        <w:t>Sort by the priority column header for 2 Week Waits first.</w:t>
      </w:r>
    </w:p>
    <w:p w14:paraId="5A8FEE87" w14:textId="1F5E4934" w:rsidR="00A571A5" w:rsidRDefault="00CE5B28" w:rsidP="00A571A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D7A866" wp14:editId="47DF1AF9">
                <wp:simplePos x="0" y="0"/>
                <wp:positionH relativeFrom="column">
                  <wp:posOffset>327661</wp:posOffset>
                </wp:positionH>
                <wp:positionV relativeFrom="paragraph">
                  <wp:posOffset>193040</wp:posOffset>
                </wp:positionV>
                <wp:extent cx="323850" cy="161925"/>
                <wp:effectExtent l="19050" t="19050" r="19050" b="28575"/>
                <wp:wrapNone/>
                <wp:docPr id="90983006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E33D6" id="Rectangle 22" o:spid="_x0000_s1026" style="position:absolute;margin-left:25.8pt;margin-top:15.2pt;width:25.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" filled="f" strokecolor="red" strokeweight="2.25pt"/>
            </w:pict>
          </mc:Fallback>
        </mc:AlternateContent>
      </w:r>
      <w:r w:rsidR="00A571A5">
        <w:rPr>
          <w:noProof/>
        </w:rPr>
        <w:drawing>
          <wp:anchor distT="0" distB="0" distL="114300" distR="114300" simplePos="0" relativeHeight="251661312" behindDoc="0" locked="0" layoutInCell="1" allowOverlap="1" wp14:anchorId="2F57BD95" wp14:editId="06B790D3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6120130" cy="1534795"/>
            <wp:effectExtent l="19050" t="19050" r="13970" b="27305"/>
            <wp:wrapNone/>
            <wp:docPr id="1473836934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836934" name="Picture 12" descr="A screenshot of a computer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6"/>
                    <a:stretch/>
                  </pic:blipFill>
                  <pic:spPr bwMode="auto">
                    <a:xfrm>
                      <a:off x="0" y="0"/>
                      <a:ext cx="6120130" cy="1534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4B0C4B" w14:textId="7CA03CDD" w:rsidR="00A571A5" w:rsidRDefault="00CE5B28" w:rsidP="00A571A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613000" wp14:editId="62ED6240">
                <wp:simplePos x="0" y="0"/>
                <wp:positionH relativeFrom="column">
                  <wp:posOffset>5090160</wp:posOffset>
                </wp:positionH>
                <wp:positionV relativeFrom="paragraph">
                  <wp:posOffset>163830</wp:posOffset>
                </wp:positionV>
                <wp:extent cx="942975" cy="409575"/>
                <wp:effectExtent l="19050" t="19050" r="28575" b="28575"/>
                <wp:wrapNone/>
                <wp:docPr id="1606421950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1BCD9" id="Rectangle 22" o:spid="_x0000_s1026" style="position:absolute;margin-left:400.8pt;margin-top:12.9pt;width:74.2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" filled="f" strokecolor="red" strokeweight="2.25pt"/>
            </w:pict>
          </mc:Fallback>
        </mc:AlternateContent>
      </w:r>
    </w:p>
    <w:p w14:paraId="4D53610B" w14:textId="0CAA5E45" w:rsidR="00A571A5" w:rsidRDefault="00A571A5" w:rsidP="00A571A5"/>
    <w:p w14:paraId="3A4270B5" w14:textId="2CE5BF79" w:rsidR="00A571A5" w:rsidRDefault="00CE5B28" w:rsidP="00A571A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21E40F" wp14:editId="551AA79C">
                <wp:simplePos x="0" y="0"/>
                <wp:positionH relativeFrom="column">
                  <wp:posOffset>1289685</wp:posOffset>
                </wp:positionH>
                <wp:positionV relativeFrom="paragraph">
                  <wp:posOffset>75565</wp:posOffset>
                </wp:positionV>
                <wp:extent cx="571500" cy="372745"/>
                <wp:effectExtent l="19050" t="19050" r="19050" b="27305"/>
                <wp:wrapNone/>
                <wp:docPr id="667863318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2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F707C" id="Rectangle 22" o:spid="_x0000_s1026" style="position:absolute;margin-left:101.55pt;margin-top:5.95pt;width:45pt;height:29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2A1435" wp14:editId="7A9CEDC0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571500" cy="372745"/>
                <wp:effectExtent l="19050" t="19050" r="19050" b="27305"/>
                <wp:wrapNone/>
                <wp:docPr id="1984003976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72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AC267" id="Rectangle 22" o:spid="_x0000_s1026" style="position:absolute;margin-left:0;margin-top:5.95pt;width:45pt;height:29.3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B2C643" wp14:editId="26854D26">
                <wp:simplePos x="0" y="0"/>
                <wp:positionH relativeFrom="column">
                  <wp:posOffset>4928235</wp:posOffset>
                </wp:positionH>
                <wp:positionV relativeFrom="paragraph">
                  <wp:posOffset>95885</wp:posOffset>
                </wp:positionV>
                <wp:extent cx="647700" cy="352425"/>
                <wp:effectExtent l="19050" t="19050" r="19050" b="28575"/>
                <wp:wrapNone/>
                <wp:docPr id="25685351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7EB6A" id="Rectangle 22" o:spid="_x0000_s1026" style="position:absolute;margin-left:388.05pt;margin-top:7.55pt;width:51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" filled="f" strokecolor="red" strokeweight="2.25pt"/>
            </w:pict>
          </mc:Fallback>
        </mc:AlternateContent>
      </w:r>
    </w:p>
    <w:p w14:paraId="42D4F9C1" w14:textId="735B9AF4" w:rsidR="00A571A5" w:rsidRDefault="00A571A5" w:rsidP="00A571A5"/>
    <w:p w14:paraId="233E977A" w14:textId="381AF7C6" w:rsidR="00FE1CA5" w:rsidRDefault="00FE1CA5" w:rsidP="00FE1CA5">
      <w:pPr>
        <w:pStyle w:val="ListParagraph"/>
        <w:numPr>
          <w:ilvl w:val="0"/>
          <w:numId w:val="14"/>
        </w:numPr>
      </w:pPr>
      <w:r>
        <w:t>Select</w:t>
      </w:r>
      <w:r w:rsidR="00AD4E1C">
        <w:t xml:space="preserve"> the</w:t>
      </w:r>
      <w:r>
        <w:t xml:space="preserve"> UBRN of </w:t>
      </w:r>
      <w:r w:rsidR="00AD4E1C">
        <w:t xml:space="preserve">the </w:t>
      </w:r>
      <w:r>
        <w:t>patient you wish to re-refer correctly.</w:t>
      </w:r>
      <w:r w:rsidR="00CA3B95">
        <w:t xml:space="preserve">  In the example</w:t>
      </w:r>
      <w:r w:rsidR="00CE5B28">
        <w:t xml:space="preserve"> above</w:t>
      </w:r>
      <w:r w:rsidR="00CA3B95">
        <w:t xml:space="preserve"> our patient</w:t>
      </w:r>
      <w:r w:rsidR="00A571A5">
        <w:t xml:space="preserve"> has been booked following the old process of request and the status is not yet booked.</w:t>
      </w:r>
    </w:p>
    <w:p w14:paraId="4FB65C8D" w14:textId="05370C45" w:rsidR="00A571A5" w:rsidRDefault="00A571A5" w:rsidP="00FE1CA5">
      <w:pPr>
        <w:pStyle w:val="ListParagraph"/>
        <w:numPr>
          <w:ilvl w:val="0"/>
          <w:numId w:val="14"/>
        </w:numPr>
      </w:pPr>
      <w:r>
        <w:t>Once the UBRN is selected the Referral Summary Page is opened</w:t>
      </w:r>
      <w:r w:rsidR="00502C77">
        <w:t>.</w:t>
      </w:r>
    </w:p>
    <w:p w14:paraId="0D2ABE84" w14:textId="45FB33D7" w:rsidR="00502C77" w:rsidRDefault="00502C77" w:rsidP="00FE1CA5">
      <w:pPr>
        <w:pStyle w:val="ListParagraph"/>
        <w:numPr>
          <w:ilvl w:val="0"/>
          <w:numId w:val="14"/>
        </w:numPr>
      </w:pPr>
      <w:r>
        <w:t>Select the A</w:t>
      </w:r>
      <w:r w:rsidR="00D96654">
        <w:t>ctions button.</w:t>
      </w:r>
    </w:p>
    <w:p w14:paraId="4CD5C254" w14:textId="5100A947" w:rsidR="00D96654" w:rsidRDefault="00D96654" w:rsidP="00FE1CA5">
      <w:pPr>
        <w:pStyle w:val="ListParagraph"/>
        <w:numPr>
          <w:ilvl w:val="0"/>
          <w:numId w:val="14"/>
        </w:numPr>
      </w:pPr>
      <w:r>
        <w:t>Select Book/Send for Triage.</w:t>
      </w:r>
    </w:p>
    <w:p w14:paraId="10B604E6" w14:textId="7277D2C6" w:rsidR="000261D1" w:rsidRDefault="00E61A51" w:rsidP="00D55F51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9DDE4BF" wp14:editId="6569CCE1">
                <wp:simplePos x="0" y="0"/>
                <wp:positionH relativeFrom="column">
                  <wp:posOffset>22860</wp:posOffset>
                </wp:positionH>
                <wp:positionV relativeFrom="paragraph">
                  <wp:posOffset>33020</wp:posOffset>
                </wp:positionV>
                <wp:extent cx="5836285" cy="2990850"/>
                <wp:effectExtent l="19050" t="19050" r="12065" b="19050"/>
                <wp:wrapNone/>
                <wp:docPr id="192543007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285" cy="2990850"/>
                          <a:chOff x="0" y="0"/>
                          <a:chExt cx="5836285" cy="2990850"/>
                        </a:xfrm>
                      </wpg:grpSpPr>
                      <pic:pic xmlns:pic="http://schemas.openxmlformats.org/drawingml/2006/picture">
                        <pic:nvPicPr>
                          <pic:cNvPr id="43440209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7" r="12204" b="665"/>
                          <a:stretch/>
                        </pic:blipFill>
                        <pic:spPr bwMode="auto">
                          <a:xfrm>
                            <a:off x="0" y="0"/>
                            <a:ext cx="5836285" cy="299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28936610" name="Rectangle 22"/>
                        <wps:cNvSpPr/>
                        <wps:spPr>
                          <a:xfrm>
                            <a:off x="4648200" y="933450"/>
                            <a:ext cx="1095375" cy="6953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7CB9A" id="Group 26" o:spid="_x0000_s1026" style="position:absolute;margin-left:1.8pt;margin-top:2.6pt;width:459.55pt;height:235.5pt;z-index:251707392" coordsize="58362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">
                <v:shape id="Picture 1" o:spid="_x0000_s1027" type="#_x0000_t75" alt="A screenshot of a computer&#10;&#10;Description automatically generated" style="position:absolute;width:58362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" stroked="t" strokecolor="black [3213]">
                  <v:imagedata r:id="rId33" o:title="A screenshot of a computer&#10;&#10;Description automatically generated" croptop="11192f" cropbottom="436f" cropright="7998f"/>
                  <v:path arrowok="t"/>
                </v:shape>
                <v:rect id="Rectangle 22" o:spid="_x0000_s1028" style="position:absolute;left:46482;top:9334;width:10953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" filled="f" strokecolor="red" strokeweight="2.25pt"/>
              </v:group>
            </w:pict>
          </mc:Fallback>
        </mc:AlternateContent>
      </w:r>
    </w:p>
    <w:p w14:paraId="334C5D6E" w14:textId="763037BE" w:rsidR="00A571A5" w:rsidRDefault="00A571A5" w:rsidP="00D55F51">
      <w:pPr>
        <w:rPr>
          <w:noProof/>
        </w:rPr>
      </w:pPr>
    </w:p>
    <w:p w14:paraId="7B04BE52" w14:textId="0BC096C9" w:rsidR="000261D1" w:rsidRDefault="000261D1" w:rsidP="00D55F51"/>
    <w:p w14:paraId="0B9C8771" w14:textId="27D7A551" w:rsidR="000261D1" w:rsidRDefault="000261D1" w:rsidP="00D55F51"/>
    <w:p w14:paraId="54F2492E" w14:textId="04463E1E" w:rsidR="004571C4" w:rsidRDefault="004571C4" w:rsidP="00D55F51">
      <w:pPr>
        <w:rPr>
          <w:noProof/>
        </w:rPr>
      </w:pPr>
    </w:p>
    <w:p w14:paraId="0F363F84" w14:textId="2B2C5BB9" w:rsidR="00D83770" w:rsidRDefault="00D83770" w:rsidP="00D83770"/>
    <w:p w14:paraId="7805AD6F" w14:textId="77777777" w:rsidR="00A571A5" w:rsidRPr="008637B4" w:rsidRDefault="00A571A5" w:rsidP="008637B4"/>
    <w:p w14:paraId="5E6007D3" w14:textId="71383034" w:rsidR="008637B4" w:rsidRPr="008637B4" w:rsidRDefault="008637B4" w:rsidP="008637B4"/>
    <w:p w14:paraId="596DA08E" w14:textId="77777777" w:rsidR="00D96654" w:rsidRPr="00045018" w:rsidRDefault="00D96654" w:rsidP="00045018"/>
    <w:p w14:paraId="35FCE44B" w14:textId="707CCE76" w:rsidR="008966B8" w:rsidRDefault="00D96654" w:rsidP="008966B8">
      <w:pPr>
        <w:pStyle w:val="ListParagraph"/>
        <w:numPr>
          <w:ilvl w:val="0"/>
          <w:numId w:val="15"/>
        </w:numPr>
      </w:pPr>
      <w:r>
        <w:t>The Book/Send for Triage screen will open.</w:t>
      </w:r>
    </w:p>
    <w:p w14:paraId="78FD31C6" w14:textId="734DBA09" w:rsidR="00D96654" w:rsidRPr="00045018" w:rsidRDefault="00D96654" w:rsidP="0017160C">
      <w:pPr>
        <w:pStyle w:val="ListParagraph"/>
        <w:numPr>
          <w:ilvl w:val="0"/>
          <w:numId w:val="15"/>
        </w:numPr>
      </w:pPr>
      <w:r>
        <w:t xml:space="preserve">Select Send </w:t>
      </w:r>
      <w:r w:rsidR="0017160C">
        <w:t>f</w:t>
      </w:r>
      <w:r>
        <w:t>or Triage button</w:t>
      </w:r>
      <w:r w:rsidR="0017160C">
        <w:t>.</w:t>
      </w:r>
    </w:p>
    <w:p w14:paraId="167D959A" w14:textId="4194D1D2" w:rsidR="00045018" w:rsidRPr="00045018" w:rsidRDefault="0017160C" w:rsidP="00045018">
      <w:r>
        <w:rPr>
          <w:noProof/>
        </w:rPr>
        <w:drawing>
          <wp:anchor distT="0" distB="0" distL="114300" distR="114300" simplePos="0" relativeHeight="251663360" behindDoc="0" locked="0" layoutInCell="1" allowOverlap="1" wp14:anchorId="2A4DF910" wp14:editId="40D0F8BB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6183291" cy="2276475"/>
            <wp:effectExtent l="19050" t="19050" r="27305" b="9525"/>
            <wp:wrapNone/>
            <wp:docPr id="26602270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22702" name="Picture 13" descr="A screenshot of a compute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4" r="24127" b="33867"/>
                    <a:stretch/>
                  </pic:blipFill>
                  <pic:spPr bwMode="auto">
                    <a:xfrm>
                      <a:off x="0" y="0"/>
                      <a:ext cx="6183291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E60A7" w14:textId="378BE656" w:rsidR="00D96654" w:rsidRDefault="00D96654" w:rsidP="00045018">
      <w:pPr>
        <w:rPr>
          <w:noProof/>
        </w:rPr>
      </w:pPr>
    </w:p>
    <w:p w14:paraId="2C19EF44" w14:textId="7F808DF8" w:rsidR="00D96654" w:rsidRDefault="00D96654" w:rsidP="00045018">
      <w:pPr>
        <w:rPr>
          <w:noProof/>
        </w:rPr>
      </w:pPr>
    </w:p>
    <w:p w14:paraId="51C582F5" w14:textId="05424534" w:rsidR="00045018" w:rsidRPr="00045018" w:rsidRDefault="00353C79" w:rsidP="0004501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341F7B" wp14:editId="064DF775">
                <wp:simplePos x="0" y="0"/>
                <wp:positionH relativeFrom="column">
                  <wp:posOffset>51436</wp:posOffset>
                </wp:positionH>
                <wp:positionV relativeFrom="paragraph">
                  <wp:posOffset>238761</wp:posOffset>
                </wp:positionV>
                <wp:extent cx="438150" cy="190500"/>
                <wp:effectExtent l="19050" t="19050" r="19050" b="19050"/>
                <wp:wrapNone/>
                <wp:docPr id="26343124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60DE9" id="Rectangle 22" o:spid="_x0000_s1026" style="position:absolute;margin-left:4.05pt;margin-top:18.8pt;width:34.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3yhgIAAGgFAAAOAAAAZHJzL2Uyb0RvYy54bWysVEtv2zAMvg/YfxB0X21nydo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" filled="f" strokecolor="red" strokeweight="2.25pt"/>
            </w:pict>
          </mc:Fallback>
        </mc:AlternateContent>
      </w:r>
    </w:p>
    <w:p w14:paraId="5AE08F09" w14:textId="49F0FFC8" w:rsidR="00045018" w:rsidRPr="00045018" w:rsidRDefault="00045018" w:rsidP="00045018"/>
    <w:p w14:paraId="79A26D1F" w14:textId="77777777" w:rsidR="00D96654" w:rsidRDefault="00D96654" w:rsidP="00045018"/>
    <w:p w14:paraId="51DA4174" w14:textId="77777777" w:rsidR="0017160C" w:rsidRDefault="0017160C" w:rsidP="00045018"/>
    <w:p w14:paraId="2E907E6E" w14:textId="7E517344" w:rsidR="00045018" w:rsidRDefault="00D96654" w:rsidP="00D96654">
      <w:pPr>
        <w:pStyle w:val="ListParagraph"/>
        <w:numPr>
          <w:ilvl w:val="0"/>
          <w:numId w:val="16"/>
        </w:numPr>
      </w:pPr>
      <w:r>
        <w:t>Select Submit</w:t>
      </w:r>
    </w:p>
    <w:p w14:paraId="1B3D3BD7" w14:textId="14BE0389" w:rsidR="0017160C" w:rsidRDefault="0017160C" w:rsidP="0017160C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6B65E0" wp14:editId="693464EE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4267200" cy="2324100"/>
            <wp:effectExtent l="19050" t="19050" r="19050" b="19050"/>
            <wp:wrapNone/>
            <wp:docPr id="1404207774" name="Picture 18" descr="A screenshot of a medical ser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07774" name="Picture 18" descr="A screenshot of a medical service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4" r="30276" b="11729"/>
                    <a:stretch/>
                  </pic:blipFill>
                  <pic:spPr bwMode="auto">
                    <a:xfrm>
                      <a:off x="0" y="0"/>
                      <a:ext cx="4267200" cy="2324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A5B30" w14:textId="728C6428" w:rsidR="008966B8" w:rsidRDefault="008966B8" w:rsidP="00045018">
      <w:pPr>
        <w:rPr>
          <w:noProof/>
        </w:rPr>
      </w:pPr>
    </w:p>
    <w:p w14:paraId="0A80601C" w14:textId="17F3331F" w:rsidR="00D96654" w:rsidRDefault="00D96654" w:rsidP="00045018">
      <w:pPr>
        <w:rPr>
          <w:noProof/>
        </w:rPr>
      </w:pPr>
    </w:p>
    <w:p w14:paraId="0D8E5D49" w14:textId="737A1D1B" w:rsidR="00045018" w:rsidRDefault="00045018" w:rsidP="00045018"/>
    <w:p w14:paraId="4B0FEECA" w14:textId="420A6B3A" w:rsidR="00D96654" w:rsidRDefault="00D96654" w:rsidP="00045018">
      <w:pPr>
        <w:rPr>
          <w:noProof/>
        </w:rPr>
      </w:pPr>
    </w:p>
    <w:p w14:paraId="19E3A7DC" w14:textId="589A5EC2" w:rsidR="00045018" w:rsidRDefault="00353C79" w:rsidP="00045018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C35657" wp14:editId="31275FE3">
                <wp:simplePos x="0" y="0"/>
                <wp:positionH relativeFrom="column">
                  <wp:posOffset>146685</wp:posOffset>
                </wp:positionH>
                <wp:positionV relativeFrom="paragraph">
                  <wp:posOffset>335915</wp:posOffset>
                </wp:positionV>
                <wp:extent cx="438150" cy="190500"/>
                <wp:effectExtent l="19050" t="19050" r="19050" b="19050"/>
                <wp:wrapNone/>
                <wp:docPr id="201211369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8585" id="Rectangle 22" o:spid="_x0000_s1026" style="position:absolute;margin-left:11.55pt;margin-top:26.45pt;width:34.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" filled="f" strokecolor="red" strokeweight="2.25pt"/>
            </w:pict>
          </mc:Fallback>
        </mc:AlternateContent>
      </w:r>
    </w:p>
    <w:p w14:paraId="75239CCD" w14:textId="5D462A96" w:rsidR="008966B8" w:rsidRDefault="008966B8" w:rsidP="008966B8"/>
    <w:p w14:paraId="5664B0C9" w14:textId="77777777" w:rsidR="00241F9F" w:rsidRDefault="00241F9F" w:rsidP="00241F9F">
      <w:pPr>
        <w:pStyle w:val="ListParagraph"/>
      </w:pPr>
    </w:p>
    <w:p w14:paraId="5B52D8B4" w14:textId="7EECB786" w:rsidR="00D80B77" w:rsidRDefault="00D96654" w:rsidP="00241F9F">
      <w:pPr>
        <w:pStyle w:val="ListParagraph"/>
        <w:numPr>
          <w:ilvl w:val="0"/>
          <w:numId w:val="16"/>
        </w:numPr>
      </w:pPr>
      <w:r>
        <w:t>Print/email</w:t>
      </w:r>
      <w:r w:rsidR="00241F9F">
        <w:t xml:space="preserve"> as required</w:t>
      </w:r>
      <w:r w:rsidR="008966B8">
        <w:t>.</w:t>
      </w:r>
    </w:p>
    <w:p w14:paraId="67484179" w14:textId="5D3FC851" w:rsidR="00241F9F" w:rsidRPr="00D80B77" w:rsidRDefault="008966B8" w:rsidP="008966B8">
      <w:pPr>
        <w:pStyle w:val="ListParagraph"/>
        <w:numPr>
          <w:ilvl w:val="0"/>
          <w:numId w:val="16"/>
        </w:numPr>
      </w:pPr>
      <w:r>
        <w:t>Select Close</w:t>
      </w:r>
    </w:p>
    <w:p w14:paraId="2A3CAA7B" w14:textId="0FE47961" w:rsidR="00241F9F" w:rsidRDefault="0017160C" w:rsidP="00D80B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6E4B7ED" wp14:editId="30068F6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399131" cy="2333625"/>
            <wp:effectExtent l="19050" t="19050" r="20955" b="9525"/>
            <wp:wrapNone/>
            <wp:docPr id="36353625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36255" name="Picture 15" descr="A screenshot of a computer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" t="9234" r="41509" b="26950"/>
                    <a:stretch/>
                  </pic:blipFill>
                  <pic:spPr bwMode="auto">
                    <a:xfrm>
                      <a:off x="0" y="0"/>
                      <a:ext cx="4399131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AF4A2" w14:textId="58AD6ABB" w:rsidR="00D80B77" w:rsidRPr="00D80B77" w:rsidRDefault="00D80B77" w:rsidP="00D80B77"/>
    <w:p w14:paraId="473F5CE7" w14:textId="6072ACE5" w:rsidR="00D96654" w:rsidRDefault="00D96654" w:rsidP="00D80B77">
      <w:pPr>
        <w:rPr>
          <w:noProof/>
        </w:rPr>
      </w:pPr>
    </w:p>
    <w:p w14:paraId="5CCA7C87" w14:textId="23EDFD61" w:rsidR="00D80B77" w:rsidRPr="00D80B77" w:rsidRDefault="00D80B77" w:rsidP="00D80B77"/>
    <w:p w14:paraId="3D4D5D48" w14:textId="3440E402" w:rsidR="00D80B77" w:rsidRPr="00D80B77" w:rsidRDefault="00D80B77" w:rsidP="00D80B77"/>
    <w:p w14:paraId="153D3D03" w14:textId="410BFB93" w:rsidR="00D80B77" w:rsidRDefault="00D80B77" w:rsidP="00D80B77"/>
    <w:p w14:paraId="4636B88C" w14:textId="77777777" w:rsidR="00241F9F" w:rsidRPr="00D80B77" w:rsidRDefault="00241F9F" w:rsidP="00D80B77"/>
    <w:p w14:paraId="29D235F3" w14:textId="7C35F894" w:rsidR="00D80B77" w:rsidRPr="00D80B77" w:rsidRDefault="00AD2C7F" w:rsidP="00AD2C7F">
      <w:pPr>
        <w:pStyle w:val="ListParagraph"/>
        <w:numPr>
          <w:ilvl w:val="0"/>
          <w:numId w:val="17"/>
        </w:numPr>
      </w:pPr>
      <w:r>
        <w:t>On the Awaiting Booking worklist, you will now see that the referral status is</w:t>
      </w:r>
      <w:r w:rsidR="00B83E4E">
        <w:t xml:space="preserve"> correctly</w:t>
      </w:r>
      <w:r>
        <w:t xml:space="preserve"> awaiting triage.</w:t>
      </w:r>
    </w:p>
    <w:p w14:paraId="0468DAFF" w14:textId="40279544" w:rsidR="00AD2C7F" w:rsidRDefault="00AD2C7F" w:rsidP="00D80B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796246" wp14:editId="77205FC2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6391275" cy="1600085"/>
            <wp:effectExtent l="19050" t="19050" r="9525" b="19685"/>
            <wp:wrapNone/>
            <wp:docPr id="901906595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06595" name="Picture 17" descr="A screenshot of a computer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819" r="1613"/>
                    <a:stretch/>
                  </pic:blipFill>
                  <pic:spPr bwMode="auto">
                    <a:xfrm>
                      <a:off x="0" y="0"/>
                      <a:ext cx="6391275" cy="1600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CAAE1" w14:textId="08C8F8C1" w:rsidR="00D80B77" w:rsidRDefault="00D80B77" w:rsidP="00D80B77"/>
    <w:p w14:paraId="2FCC6B9B" w14:textId="301D9F47" w:rsidR="00AD2C7F" w:rsidRPr="00D80B77" w:rsidRDefault="00AD2C7F" w:rsidP="00D80B77"/>
    <w:p w14:paraId="528EC20D" w14:textId="7B743D42" w:rsidR="00D80B77" w:rsidRPr="00D80B77" w:rsidRDefault="00353C79" w:rsidP="00D80B7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6B76AA" wp14:editId="289115E7">
                <wp:simplePos x="0" y="0"/>
                <wp:positionH relativeFrom="margin">
                  <wp:posOffset>4994910</wp:posOffset>
                </wp:positionH>
                <wp:positionV relativeFrom="paragraph">
                  <wp:posOffset>172085</wp:posOffset>
                </wp:positionV>
                <wp:extent cx="914400" cy="381000"/>
                <wp:effectExtent l="19050" t="19050" r="19050" b="19050"/>
                <wp:wrapNone/>
                <wp:docPr id="80638669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12AF1" id="Rectangle 22" o:spid="_x0000_s1026" style="position:absolute;margin-left:393.3pt;margin-top:13.55pt;width:1in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" filled="f" strokecolor="red" strokeweight="2.25pt">
                <w10:wrap anchorx="margin"/>
              </v:rect>
            </w:pict>
          </mc:Fallback>
        </mc:AlternateContent>
      </w:r>
    </w:p>
    <w:p w14:paraId="174BB1CA" w14:textId="766E9540" w:rsidR="00D80B77" w:rsidRDefault="00D80B77" w:rsidP="00D80B77"/>
    <w:p w14:paraId="088479BB" w14:textId="5712B634" w:rsidR="00D80B77" w:rsidRDefault="00D80B77" w:rsidP="00D80B77"/>
    <w:p w14:paraId="3D243409" w14:textId="7E91D76F" w:rsidR="00146F90" w:rsidRDefault="00146F90" w:rsidP="00A33B6E">
      <w:pPr>
        <w:tabs>
          <w:tab w:val="left" w:pos="2325"/>
        </w:tabs>
      </w:pPr>
    </w:p>
    <w:p w14:paraId="120F9C30" w14:textId="7216E29D" w:rsidR="00146F90" w:rsidRDefault="00146F90" w:rsidP="00A33B6E">
      <w:pPr>
        <w:tabs>
          <w:tab w:val="left" w:pos="2325"/>
        </w:tabs>
      </w:pPr>
    </w:p>
    <w:p w14:paraId="6AD4A8F1" w14:textId="0563398F" w:rsidR="00D80B77" w:rsidRDefault="00A33B6E" w:rsidP="00A33B6E">
      <w:pPr>
        <w:tabs>
          <w:tab w:val="left" w:pos="2325"/>
        </w:tabs>
      </w:pPr>
      <w:r>
        <w:tab/>
      </w:r>
    </w:p>
    <w:p w14:paraId="3A57F465" w14:textId="7C4558F1" w:rsidR="00A33B6E" w:rsidRDefault="00A33B6E" w:rsidP="00A33B6E">
      <w:pPr>
        <w:tabs>
          <w:tab w:val="left" w:pos="2325"/>
        </w:tabs>
      </w:pPr>
    </w:p>
    <w:p w14:paraId="66704CDE" w14:textId="77777777" w:rsidR="00A33B6E" w:rsidRDefault="00A33B6E" w:rsidP="00A33B6E">
      <w:pPr>
        <w:tabs>
          <w:tab w:val="left" w:pos="2325"/>
        </w:tabs>
      </w:pPr>
    </w:p>
    <w:p w14:paraId="6264A7FD" w14:textId="42084262" w:rsidR="00A33B6E" w:rsidRDefault="00A33B6E" w:rsidP="00A33B6E">
      <w:pPr>
        <w:tabs>
          <w:tab w:val="left" w:pos="2325"/>
        </w:tabs>
      </w:pPr>
    </w:p>
    <w:p w14:paraId="302BFE6C" w14:textId="525BF1D8" w:rsidR="00A33B6E" w:rsidRDefault="00A33B6E" w:rsidP="00A33B6E">
      <w:pPr>
        <w:tabs>
          <w:tab w:val="left" w:pos="2325"/>
        </w:tabs>
      </w:pPr>
    </w:p>
    <w:p w14:paraId="104ABCE0" w14:textId="77777777" w:rsidR="00A33B6E" w:rsidRDefault="00A33B6E" w:rsidP="00A33B6E">
      <w:pPr>
        <w:tabs>
          <w:tab w:val="left" w:pos="2325"/>
        </w:tabs>
      </w:pPr>
    </w:p>
    <w:p w14:paraId="1476CDE8" w14:textId="77777777" w:rsidR="00A33B6E" w:rsidRDefault="00A33B6E" w:rsidP="00A33B6E">
      <w:pPr>
        <w:tabs>
          <w:tab w:val="left" w:pos="2325"/>
        </w:tabs>
      </w:pPr>
    </w:p>
    <w:p w14:paraId="3FD1DE3C" w14:textId="77777777" w:rsidR="00A33B6E" w:rsidRDefault="00A33B6E" w:rsidP="00A33B6E">
      <w:pPr>
        <w:tabs>
          <w:tab w:val="left" w:pos="2325"/>
        </w:tabs>
      </w:pPr>
    </w:p>
    <w:p w14:paraId="60C80F92" w14:textId="77777777" w:rsidR="00A33B6E" w:rsidRDefault="00A33B6E" w:rsidP="00A33B6E">
      <w:pPr>
        <w:tabs>
          <w:tab w:val="left" w:pos="2325"/>
        </w:tabs>
      </w:pPr>
    </w:p>
    <w:p w14:paraId="0423ADA6" w14:textId="3D42746C" w:rsidR="00A33B6E" w:rsidRDefault="00A33B6E" w:rsidP="00A33B6E">
      <w:pPr>
        <w:tabs>
          <w:tab w:val="left" w:pos="2325"/>
        </w:tabs>
      </w:pPr>
    </w:p>
    <w:p w14:paraId="3ED26C7A" w14:textId="19778A82" w:rsidR="00A33B6E" w:rsidRDefault="00A33B6E" w:rsidP="00D80B77"/>
    <w:p w14:paraId="6449DD12" w14:textId="77777777" w:rsidR="00D80B77" w:rsidRDefault="00D80B77" w:rsidP="00D80B77"/>
    <w:p w14:paraId="662F8890" w14:textId="31F1D39C" w:rsidR="00D80B77" w:rsidRPr="00D80B77" w:rsidRDefault="00D80B77" w:rsidP="00D80B77">
      <w:pPr>
        <w:sectPr w:rsidR="00D80B77" w:rsidRPr="00D80B77" w:rsidSect="0008168A">
          <w:headerReference w:type="default" r:id="rId37"/>
          <w:footerReference w:type="default" r:id="rId38"/>
          <w:footerReference w:type="first" r:id="rId39"/>
          <w:pgSz w:w="11906" w:h="16838" w:code="9"/>
          <w:pgMar w:top="1418" w:right="1134" w:bottom="1134" w:left="1134" w:header="505" w:footer="505" w:gutter="0"/>
          <w:cols w:space="708"/>
          <w:docGrid w:linePitch="360"/>
        </w:sectPr>
      </w:pPr>
    </w:p>
    <w:p w14:paraId="4896FC24" w14:textId="75D166FE" w:rsidR="003E1B09" w:rsidRPr="005913C4" w:rsidRDefault="003E1B09" w:rsidP="00482832">
      <w:pPr>
        <w:spacing w:after="120" w:line="240" w:lineRule="auto"/>
        <w:rPr>
          <w:rFonts w:cs="Arial"/>
          <w:sz w:val="20"/>
          <w:szCs w:val="20"/>
        </w:rPr>
      </w:pPr>
    </w:p>
    <w:p w14:paraId="6353D1BC" w14:textId="77777777" w:rsidR="003E1B09" w:rsidRDefault="003E1B09" w:rsidP="00482832">
      <w:pPr>
        <w:spacing w:after="120" w:line="240" w:lineRule="auto"/>
        <w:rPr>
          <w:rFonts w:cs="Arial"/>
          <w:i/>
          <w:iCs/>
          <w:sz w:val="20"/>
          <w:szCs w:val="20"/>
        </w:rPr>
      </w:pPr>
    </w:p>
    <w:p w14:paraId="21A1FF47" w14:textId="77777777" w:rsidR="00BC336B" w:rsidRPr="00BC336B" w:rsidRDefault="00BC336B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 w:val="28"/>
          <w:szCs w:val="28"/>
        </w:rPr>
      </w:pPr>
      <w:r w:rsidRPr="00BC336B">
        <w:rPr>
          <w:rFonts w:cs="Arial"/>
          <w:b/>
          <w:color w:val="4472C4" w:themeColor="accent1"/>
          <w:kern w:val="0"/>
          <w:sz w:val="28"/>
          <w:szCs w:val="28"/>
          <w14:ligatures w14:val="none"/>
        </w:rPr>
        <w:t>VERSION CONTROL</w:t>
      </w:r>
    </w:p>
    <w:p w14:paraId="5ECB026F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tbl>
      <w:tblPr>
        <w:tblStyle w:val="TableGrid"/>
        <w:tblW w:w="9639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750"/>
        <w:gridCol w:w="2584"/>
        <w:gridCol w:w="1378"/>
        <w:gridCol w:w="1549"/>
        <w:gridCol w:w="1378"/>
      </w:tblGrid>
      <w:tr w:rsidR="00BC336B" w14:paraId="42AC59D2" w14:textId="77777777" w:rsidTr="00BC2A42">
        <w:tc>
          <w:tcPr>
            <w:tcW w:w="2750" w:type="dxa"/>
          </w:tcPr>
          <w:p w14:paraId="2D294CA5" w14:textId="0FEA0EB6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Document Title</w:t>
            </w:r>
          </w:p>
        </w:tc>
        <w:tc>
          <w:tcPr>
            <w:tcW w:w="2584" w:type="dxa"/>
          </w:tcPr>
          <w:p w14:paraId="246E1422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Document Type</w:t>
            </w:r>
          </w:p>
        </w:tc>
        <w:tc>
          <w:tcPr>
            <w:tcW w:w="1378" w:type="dxa"/>
          </w:tcPr>
          <w:p w14:paraId="2E072D0D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Version</w:t>
            </w:r>
          </w:p>
        </w:tc>
        <w:tc>
          <w:tcPr>
            <w:tcW w:w="1549" w:type="dxa"/>
          </w:tcPr>
          <w:p w14:paraId="64581740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Date</w:t>
            </w:r>
          </w:p>
        </w:tc>
        <w:tc>
          <w:tcPr>
            <w:tcW w:w="1378" w:type="dxa"/>
          </w:tcPr>
          <w:p w14:paraId="2280CFB0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Source</w:t>
            </w:r>
          </w:p>
        </w:tc>
      </w:tr>
      <w:tr w:rsidR="00BC336B" w14:paraId="3AEC709A" w14:textId="77777777" w:rsidTr="00BC2A42">
        <w:tc>
          <w:tcPr>
            <w:tcW w:w="2750" w:type="dxa"/>
          </w:tcPr>
          <w:p w14:paraId="68FEA0AF" w14:textId="76858EF7" w:rsidR="00BC336B" w:rsidRDefault="00F63C33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 xml:space="preserve">eRS Update for urgent Triage Services </w:t>
            </w:r>
            <w:r w:rsidR="00CB74C1">
              <w:rPr>
                <w:rFonts w:cs="Arial"/>
                <w:color w:val="000000" w:themeColor="text1"/>
                <w:szCs w:val="24"/>
              </w:rPr>
              <w:t>Guide</w:t>
            </w:r>
          </w:p>
        </w:tc>
        <w:tc>
          <w:tcPr>
            <w:tcW w:w="2584" w:type="dxa"/>
          </w:tcPr>
          <w:p w14:paraId="0B6739C9" w14:textId="77777777" w:rsidR="00BC336B" w:rsidRDefault="00CB74C1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Guide</w:t>
            </w:r>
          </w:p>
        </w:tc>
        <w:tc>
          <w:tcPr>
            <w:tcW w:w="1378" w:type="dxa"/>
          </w:tcPr>
          <w:p w14:paraId="12209031" w14:textId="77777777" w:rsidR="00BC336B" w:rsidRDefault="00582DD1" w:rsidP="00582DD1">
            <w:pPr>
              <w:tabs>
                <w:tab w:val="left" w:pos="1072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V1.0</w:t>
            </w:r>
          </w:p>
        </w:tc>
        <w:tc>
          <w:tcPr>
            <w:tcW w:w="1549" w:type="dxa"/>
          </w:tcPr>
          <w:p w14:paraId="064855D0" w14:textId="07797212" w:rsidR="00BC336B" w:rsidRDefault="00DF5878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17/04/2024</w:t>
            </w:r>
          </w:p>
        </w:tc>
        <w:tc>
          <w:tcPr>
            <w:tcW w:w="1378" w:type="dxa"/>
          </w:tcPr>
          <w:p w14:paraId="2010ADE8" w14:textId="7FDAB6C9" w:rsidR="00BC336B" w:rsidRDefault="00F3310C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Guide</w:t>
            </w:r>
          </w:p>
        </w:tc>
      </w:tr>
      <w:tr w:rsidR="00582DD1" w14:paraId="50C18CE9" w14:textId="77777777" w:rsidTr="00BC2A42">
        <w:tc>
          <w:tcPr>
            <w:tcW w:w="2750" w:type="dxa"/>
          </w:tcPr>
          <w:p w14:paraId="1BA89D30" w14:textId="77777777" w:rsidR="00582DD1" w:rsidRDefault="00582DD1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2584" w:type="dxa"/>
          </w:tcPr>
          <w:p w14:paraId="2EA2FABA" w14:textId="77777777" w:rsidR="00582DD1" w:rsidRDefault="00582DD1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378" w:type="dxa"/>
          </w:tcPr>
          <w:p w14:paraId="3D798591" w14:textId="77777777" w:rsidR="00582DD1" w:rsidRDefault="00582DD1" w:rsidP="00582DD1">
            <w:pPr>
              <w:tabs>
                <w:tab w:val="left" w:pos="1072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549" w:type="dxa"/>
          </w:tcPr>
          <w:p w14:paraId="7A05D6E7" w14:textId="77777777" w:rsidR="00582DD1" w:rsidRDefault="00582DD1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378" w:type="dxa"/>
          </w:tcPr>
          <w:p w14:paraId="4D1243D8" w14:textId="77777777" w:rsidR="00582DD1" w:rsidRDefault="00582DD1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</w:tr>
    </w:tbl>
    <w:p w14:paraId="2C479F83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p w14:paraId="52BF2866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p w14:paraId="0A7DB9A8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p w14:paraId="14482B64" w14:textId="77777777" w:rsidR="00BC336B" w:rsidRPr="00BC336B" w:rsidRDefault="00BC336B" w:rsidP="00BC336B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 w:val="28"/>
          <w:szCs w:val="28"/>
        </w:rPr>
      </w:pPr>
      <w:r>
        <w:rPr>
          <w:rFonts w:cs="Arial"/>
          <w:b/>
          <w:color w:val="4472C4" w:themeColor="accent1"/>
          <w:kern w:val="0"/>
          <w:sz w:val="28"/>
          <w:szCs w:val="28"/>
          <w14:ligatures w14:val="none"/>
        </w:rPr>
        <w:t>CHANGE CONTROL</w:t>
      </w:r>
    </w:p>
    <w:p w14:paraId="2FB54823" w14:textId="77777777" w:rsidR="00BC336B" w:rsidRDefault="00BC336B" w:rsidP="00BC336B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tbl>
      <w:tblPr>
        <w:tblStyle w:val="TableGrid"/>
        <w:tblW w:w="9634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263"/>
        <w:gridCol w:w="1134"/>
        <w:gridCol w:w="1276"/>
        <w:gridCol w:w="1134"/>
        <w:gridCol w:w="1134"/>
        <w:gridCol w:w="1276"/>
        <w:gridCol w:w="1417"/>
      </w:tblGrid>
      <w:tr w:rsidR="00BC336B" w14:paraId="48E1400C" w14:textId="77777777" w:rsidTr="00DF5878">
        <w:tc>
          <w:tcPr>
            <w:tcW w:w="2263" w:type="dxa"/>
          </w:tcPr>
          <w:p w14:paraId="589D3204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Document Title</w:t>
            </w:r>
          </w:p>
        </w:tc>
        <w:tc>
          <w:tcPr>
            <w:tcW w:w="1134" w:type="dxa"/>
          </w:tcPr>
          <w:p w14:paraId="2194B259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Version</w:t>
            </w:r>
          </w:p>
        </w:tc>
        <w:tc>
          <w:tcPr>
            <w:tcW w:w="1276" w:type="dxa"/>
          </w:tcPr>
          <w:p w14:paraId="608AD393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Date</w:t>
            </w:r>
          </w:p>
        </w:tc>
        <w:tc>
          <w:tcPr>
            <w:tcW w:w="1134" w:type="dxa"/>
          </w:tcPr>
          <w:p w14:paraId="48E3A709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Author</w:t>
            </w:r>
          </w:p>
        </w:tc>
        <w:tc>
          <w:tcPr>
            <w:tcW w:w="1134" w:type="dxa"/>
          </w:tcPr>
          <w:p w14:paraId="608BEF0A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Change</w:t>
            </w:r>
          </w:p>
        </w:tc>
        <w:tc>
          <w:tcPr>
            <w:tcW w:w="1276" w:type="dxa"/>
          </w:tcPr>
          <w:p w14:paraId="735E4C9D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Purpose</w:t>
            </w:r>
          </w:p>
        </w:tc>
        <w:tc>
          <w:tcPr>
            <w:tcW w:w="1417" w:type="dxa"/>
          </w:tcPr>
          <w:p w14:paraId="03AE1827" w14:textId="77777777" w:rsidR="00BC336B" w:rsidRPr="00BC336B" w:rsidRDefault="00BC336B" w:rsidP="00C03B18">
            <w:pPr>
              <w:tabs>
                <w:tab w:val="left" w:pos="1072"/>
              </w:tabs>
              <w:rPr>
                <w:rFonts w:cs="Arial"/>
                <w:b/>
                <w:bCs/>
                <w:color w:val="000000" w:themeColor="text1"/>
                <w:szCs w:val="24"/>
              </w:rPr>
            </w:pPr>
            <w:r>
              <w:rPr>
                <w:rFonts w:cs="Arial"/>
                <w:b/>
                <w:bCs/>
                <w:color w:val="000000" w:themeColor="text1"/>
                <w:szCs w:val="24"/>
              </w:rPr>
              <w:t>Approved</w:t>
            </w:r>
          </w:p>
        </w:tc>
      </w:tr>
      <w:tr w:rsidR="00BC336B" w14:paraId="42BB70E6" w14:textId="77777777" w:rsidTr="00DF5878">
        <w:tc>
          <w:tcPr>
            <w:tcW w:w="2263" w:type="dxa"/>
          </w:tcPr>
          <w:p w14:paraId="0462E8D3" w14:textId="4D49527F" w:rsidR="00BC336B" w:rsidRDefault="00F63C33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eRS Update for urgent Triage Services Guide</w:t>
            </w:r>
          </w:p>
        </w:tc>
        <w:tc>
          <w:tcPr>
            <w:tcW w:w="1134" w:type="dxa"/>
          </w:tcPr>
          <w:p w14:paraId="618A9FAC" w14:textId="77777777" w:rsidR="00BC336B" w:rsidRDefault="00582DD1" w:rsidP="00582DD1">
            <w:pPr>
              <w:tabs>
                <w:tab w:val="left" w:pos="1072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V1.1</w:t>
            </w:r>
          </w:p>
        </w:tc>
        <w:tc>
          <w:tcPr>
            <w:tcW w:w="1276" w:type="dxa"/>
          </w:tcPr>
          <w:p w14:paraId="1E1C6C18" w14:textId="185546DC" w:rsidR="00BC336B" w:rsidRDefault="00DF5878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17/04/24</w:t>
            </w:r>
          </w:p>
        </w:tc>
        <w:tc>
          <w:tcPr>
            <w:tcW w:w="1134" w:type="dxa"/>
          </w:tcPr>
          <w:p w14:paraId="436B89B1" w14:textId="6DCF4C7D" w:rsidR="00BC336B" w:rsidRDefault="00DF5878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KR</w:t>
            </w:r>
          </w:p>
        </w:tc>
        <w:tc>
          <w:tcPr>
            <w:tcW w:w="1134" w:type="dxa"/>
          </w:tcPr>
          <w:p w14:paraId="0F8E3541" w14:textId="7F33BAFC" w:rsidR="00BC336B" w:rsidRDefault="00DF5878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Creation of guide draft</w:t>
            </w:r>
          </w:p>
        </w:tc>
        <w:tc>
          <w:tcPr>
            <w:tcW w:w="1276" w:type="dxa"/>
          </w:tcPr>
          <w:p w14:paraId="5D9DABF2" w14:textId="6FB5DD58" w:rsidR="00BC336B" w:rsidRDefault="00F3310C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eRS urgent update</w:t>
            </w:r>
          </w:p>
        </w:tc>
        <w:tc>
          <w:tcPr>
            <w:tcW w:w="1417" w:type="dxa"/>
          </w:tcPr>
          <w:p w14:paraId="04DA38A3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</w:tr>
      <w:tr w:rsidR="00BC336B" w14:paraId="1292A8C5" w14:textId="77777777" w:rsidTr="00DF5878">
        <w:tc>
          <w:tcPr>
            <w:tcW w:w="2263" w:type="dxa"/>
          </w:tcPr>
          <w:p w14:paraId="2BE6FD6D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794F837" w14:textId="77777777" w:rsidR="00BC336B" w:rsidRDefault="00BC336B" w:rsidP="00582DD1">
            <w:pPr>
              <w:tabs>
                <w:tab w:val="left" w:pos="1072"/>
              </w:tabs>
              <w:jc w:val="center"/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090349F9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5E398FD3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</w:tcPr>
          <w:p w14:paraId="614F7E99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276" w:type="dxa"/>
          </w:tcPr>
          <w:p w14:paraId="41B89178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  <w:tc>
          <w:tcPr>
            <w:tcW w:w="1417" w:type="dxa"/>
          </w:tcPr>
          <w:p w14:paraId="60B172EC" w14:textId="77777777" w:rsidR="00BC336B" w:rsidRDefault="00BC336B" w:rsidP="00C03B18">
            <w:pPr>
              <w:tabs>
                <w:tab w:val="left" w:pos="1072"/>
              </w:tabs>
              <w:rPr>
                <w:rFonts w:cs="Arial"/>
                <w:color w:val="000000" w:themeColor="text1"/>
                <w:szCs w:val="24"/>
              </w:rPr>
            </w:pPr>
          </w:p>
        </w:tc>
      </w:tr>
    </w:tbl>
    <w:p w14:paraId="1F6149A9" w14:textId="77777777" w:rsidR="00C03B18" w:rsidRDefault="00C03B18" w:rsidP="00C03B18">
      <w:pPr>
        <w:tabs>
          <w:tab w:val="left" w:pos="1072"/>
        </w:tabs>
        <w:spacing w:after="0" w:line="240" w:lineRule="auto"/>
        <w:rPr>
          <w:rFonts w:cs="Arial"/>
          <w:color w:val="000000" w:themeColor="text1"/>
          <w:szCs w:val="24"/>
        </w:rPr>
      </w:pPr>
    </w:p>
    <w:p w14:paraId="5D3962E5" w14:textId="77777777" w:rsidR="000D7732" w:rsidRPr="000D7732" w:rsidRDefault="000D7732" w:rsidP="000D7732">
      <w:pPr>
        <w:rPr>
          <w:rFonts w:cs="Arial"/>
          <w:szCs w:val="24"/>
        </w:rPr>
      </w:pPr>
    </w:p>
    <w:sectPr w:rsidR="000D7732" w:rsidRPr="000D7732" w:rsidSect="0008168A">
      <w:footerReference w:type="default" r:id="rId40"/>
      <w:pgSz w:w="11906" w:h="16838" w:code="9"/>
      <w:pgMar w:top="1418" w:right="1134" w:bottom="1134" w:left="1134" w:header="505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7C50B" w14:textId="77777777" w:rsidR="0008168A" w:rsidRDefault="0008168A" w:rsidP="00C03B18">
      <w:pPr>
        <w:spacing w:after="0" w:line="240" w:lineRule="auto"/>
      </w:pPr>
      <w:r>
        <w:separator/>
      </w:r>
    </w:p>
  </w:endnote>
  <w:endnote w:type="continuationSeparator" w:id="0">
    <w:p w14:paraId="73544287" w14:textId="77777777" w:rsidR="0008168A" w:rsidRDefault="0008168A" w:rsidP="00C0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9A108" w14:textId="77777777" w:rsidR="005F6258" w:rsidRPr="00311FC2" w:rsidRDefault="005F6258" w:rsidP="005F6258">
    <w:pPr>
      <w:pStyle w:val="Footer"/>
      <w:tabs>
        <w:tab w:val="clear" w:pos="9026"/>
        <w:tab w:val="right" w:pos="14884"/>
      </w:tabs>
      <w:rPr>
        <w:rFonts w:cs="Arial"/>
        <w:i/>
        <w:iCs/>
        <w:color w:val="000000" w:themeColor="text1"/>
        <w:sz w:val="20"/>
        <w:szCs w:val="20"/>
      </w:rPr>
    </w:pPr>
    <w:r w:rsidRPr="00913EDE">
      <w:rPr>
        <w:rFonts w:cs="Arial"/>
        <w:i/>
        <w:iCs/>
        <w:color w:val="000000" w:themeColor="text1"/>
        <w:sz w:val="20"/>
        <w:szCs w:val="20"/>
      </w:rPr>
      <w:t>No P</w:t>
    </w:r>
    <w:r>
      <w:rPr>
        <w:rFonts w:cs="Arial"/>
        <w:i/>
        <w:iCs/>
        <w:color w:val="000000" w:themeColor="text1"/>
        <w:sz w:val="20"/>
        <w:szCs w:val="20"/>
      </w:rPr>
      <w:t>ersonal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Identifiable Data </w:t>
    </w:r>
    <w:r>
      <w:rPr>
        <w:rFonts w:cs="Arial"/>
        <w:i/>
        <w:iCs/>
        <w:color w:val="000000" w:themeColor="text1"/>
        <w:sz w:val="20"/>
        <w:szCs w:val="20"/>
      </w:rPr>
      <w:t>are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included in this document.  Any patient data </w:t>
    </w:r>
    <w:r>
      <w:rPr>
        <w:rFonts w:cs="Arial"/>
        <w:i/>
        <w:iCs/>
        <w:color w:val="000000" w:themeColor="text1"/>
        <w:sz w:val="20"/>
        <w:szCs w:val="20"/>
      </w:rPr>
      <w:t>are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</w:t>
    </w:r>
    <w:r>
      <w:rPr>
        <w:rFonts w:cs="Arial"/>
        <w:i/>
        <w:iCs/>
        <w:color w:val="000000" w:themeColor="text1"/>
        <w:sz w:val="20"/>
        <w:szCs w:val="20"/>
      </w:rPr>
      <w:t xml:space="preserve">either </w:t>
    </w:r>
    <w:r w:rsidRPr="00913EDE">
      <w:rPr>
        <w:rFonts w:cs="Arial"/>
        <w:i/>
        <w:iCs/>
        <w:color w:val="000000" w:themeColor="text1"/>
        <w:sz w:val="20"/>
        <w:szCs w:val="20"/>
      </w:rPr>
      <w:t>from a training system or identifying features have been redacted</w:t>
    </w:r>
    <w:r>
      <w:rPr>
        <w:rFonts w:cs="Arial"/>
        <w:i/>
        <w:iCs/>
        <w:color w:val="000000" w:themeColor="text1"/>
        <w:sz w:val="20"/>
        <w:szCs w:val="20"/>
      </w:rPr>
      <w:t>.</w:t>
    </w:r>
  </w:p>
  <w:p w14:paraId="1323919E" w14:textId="77777777" w:rsidR="005F6258" w:rsidRPr="00311FC2" w:rsidRDefault="005F6258" w:rsidP="005F6258">
    <w:pPr>
      <w:pStyle w:val="Footer"/>
      <w:tabs>
        <w:tab w:val="clear" w:pos="9026"/>
        <w:tab w:val="right" w:pos="14884"/>
      </w:tabs>
      <w:rPr>
        <w:rFonts w:cs="Arial"/>
        <w:i/>
        <w:iCs/>
        <w:color w:val="000000" w:themeColor="text1"/>
        <w:sz w:val="20"/>
        <w:szCs w:val="20"/>
      </w:rPr>
    </w:pPr>
  </w:p>
  <w:p w14:paraId="5696087A" w14:textId="77777777" w:rsidR="00BA30DF" w:rsidRPr="00BA30DF" w:rsidRDefault="005F6258" w:rsidP="005F6258">
    <w:pPr>
      <w:rPr>
        <w:rFonts w:cs="Arial"/>
        <w:sz w:val="20"/>
        <w:szCs w:val="20"/>
      </w:rPr>
    </w:pPr>
    <w:r w:rsidRPr="00311FC2">
      <w:rPr>
        <w:i/>
        <w:iCs/>
        <w:sz w:val="20"/>
        <w:szCs w:val="20"/>
      </w:rPr>
      <w:t>Printing impacts our planet. Consider whether you need to print this document.</w:t>
    </w:r>
  </w:p>
  <w:p w14:paraId="54D0255B" w14:textId="77777777" w:rsidR="00C03B18" w:rsidRPr="003E1B09" w:rsidRDefault="003E1B09" w:rsidP="00BC2A42">
    <w:pPr>
      <w:pStyle w:val="Footer"/>
      <w:tabs>
        <w:tab w:val="clear" w:pos="4513"/>
        <w:tab w:val="clear" w:pos="9026"/>
        <w:tab w:val="left" w:pos="2268"/>
        <w:tab w:val="center" w:pos="4820"/>
        <w:tab w:val="right" w:pos="9639"/>
      </w:tabs>
      <w:rPr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inline distT="0" distB="0" distL="0" distR="0" wp14:anchorId="33F8DB3A" wp14:editId="6CFF181C">
          <wp:extent cx="928370" cy="111125"/>
          <wp:effectExtent l="0" t="0" r="5080" b="317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37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C2A42">
      <w:rPr>
        <w:rFonts w:cs="Arial"/>
        <w:position w:val="4"/>
        <w:sz w:val="20"/>
      </w:rPr>
      <w:tab/>
    </w:r>
    <w:r w:rsidRPr="00B57BAD">
      <w:rPr>
        <w:rFonts w:cs="Arial"/>
        <w:position w:val="4"/>
        <w:sz w:val="20"/>
      </w:rPr>
      <w:t>Joining the dots across health and care</w:t>
    </w:r>
    <w:r>
      <w:rPr>
        <w:rFonts w:cs="Arial"/>
        <w:position w:val="4"/>
        <w:sz w:val="20"/>
      </w:rPr>
      <w:tab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begin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instrText xml:space="preserve"> PAGE   \* MERGEFORMAT </w:instrTex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separate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t>3</w: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7C1E" w14:textId="77777777" w:rsidR="00C72E2A" w:rsidRPr="00311FC2" w:rsidRDefault="00C72E2A" w:rsidP="00C72E2A">
    <w:pPr>
      <w:pStyle w:val="Footer"/>
      <w:tabs>
        <w:tab w:val="clear" w:pos="9026"/>
        <w:tab w:val="right" w:pos="14884"/>
      </w:tabs>
      <w:rPr>
        <w:rFonts w:cs="Arial"/>
        <w:i/>
        <w:iCs/>
        <w:color w:val="000000" w:themeColor="text1"/>
        <w:sz w:val="20"/>
        <w:szCs w:val="20"/>
      </w:rPr>
    </w:pPr>
    <w:r w:rsidRPr="00913EDE">
      <w:rPr>
        <w:rFonts w:cs="Arial"/>
        <w:i/>
        <w:iCs/>
        <w:color w:val="000000" w:themeColor="text1"/>
        <w:sz w:val="20"/>
        <w:szCs w:val="20"/>
      </w:rPr>
      <w:t>No P</w:t>
    </w:r>
    <w:r w:rsidR="004C0115">
      <w:rPr>
        <w:rFonts w:cs="Arial"/>
        <w:i/>
        <w:iCs/>
        <w:color w:val="000000" w:themeColor="text1"/>
        <w:sz w:val="20"/>
        <w:szCs w:val="20"/>
      </w:rPr>
      <w:t>ersonal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Identifiable Data </w:t>
    </w:r>
    <w:r>
      <w:rPr>
        <w:rFonts w:cs="Arial"/>
        <w:i/>
        <w:iCs/>
        <w:color w:val="000000" w:themeColor="text1"/>
        <w:sz w:val="20"/>
        <w:szCs w:val="20"/>
      </w:rPr>
      <w:t>are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included in this document.  Any patient data </w:t>
    </w:r>
    <w:r>
      <w:rPr>
        <w:rFonts w:cs="Arial"/>
        <w:i/>
        <w:iCs/>
        <w:color w:val="000000" w:themeColor="text1"/>
        <w:sz w:val="20"/>
        <w:szCs w:val="20"/>
      </w:rPr>
      <w:t>are</w:t>
    </w:r>
    <w:r w:rsidRPr="00913EDE">
      <w:rPr>
        <w:rFonts w:cs="Arial"/>
        <w:i/>
        <w:iCs/>
        <w:color w:val="000000" w:themeColor="text1"/>
        <w:sz w:val="20"/>
        <w:szCs w:val="20"/>
      </w:rPr>
      <w:t xml:space="preserve"> </w:t>
    </w:r>
    <w:r w:rsidR="001A6B45">
      <w:rPr>
        <w:rFonts w:cs="Arial"/>
        <w:i/>
        <w:iCs/>
        <w:color w:val="000000" w:themeColor="text1"/>
        <w:sz w:val="20"/>
        <w:szCs w:val="20"/>
      </w:rPr>
      <w:t xml:space="preserve">either </w:t>
    </w:r>
    <w:r w:rsidRPr="00913EDE">
      <w:rPr>
        <w:rFonts w:cs="Arial"/>
        <w:i/>
        <w:iCs/>
        <w:color w:val="000000" w:themeColor="text1"/>
        <w:sz w:val="20"/>
        <w:szCs w:val="20"/>
      </w:rPr>
      <w:t>from a training system or identifying features have been redacted</w:t>
    </w:r>
    <w:r>
      <w:rPr>
        <w:rFonts w:cs="Arial"/>
        <w:i/>
        <w:iCs/>
        <w:color w:val="000000" w:themeColor="text1"/>
        <w:sz w:val="20"/>
        <w:szCs w:val="20"/>
      </w:rPr>
      <w:t>.</w:t>
    </w:r>
  </w:p>
  <w:p w14:paraId="234A5827" w14:textId="77777777" w:rsidR="00311FC2" w:rsidRPr="00311FC2" w:rsidRDefault="00311FC2" w:rsidP="00C72E2A">
    <w:pPr>
      <w:pStyle w:val="Footer"/>
      <w:tabs>
        <w:tab w:val="clear" w:pos="9026"/>
        <w:tab w:val="right" w:pos="14884"/>
      </w:tabs>
      <w:rPr>
        <w:rFonts w:cs="Arial"/>
        <w:i/>
        <w:iCs/>
        <w:color w:val="000000" w:themeColor="text1"/>
        <w:sz w:val="20"/>
        <w:szCs w:val="20"/>
      </w:rPr>
    </w:pPr>
  </w:p>
  <w:p w14:paraId="76248E0E" w14:textId="77777777" w:rsidR="00C72E2A" w:rsidRDefault="00311FC2" w:rsidP="00311FC2">
    <w:pPr>
      <w:rPr>
        <w:rFonts w:cs="Arial"/>
        <w:i/>
        <w:iCs/>
        <w:color w:val="000000" w:themeColor="text1"/>
        <w:sz w:val="20"/>
        <w:szCs w:val="20"/>
      </w:rPr>
    </w:pPr>
    <w:r w:rsidRPr="00311FC2">
      <w:rPr>
        <w:i/>
        <w:iCs/>
        <w:sz w:val="20"/>
        <w:szCs w:val="20"/>
      </w:rPr>
      <w:t>Printing impacts our planet. Consider whether you need to print this document.</w:t>
    </w:r>
  </w:p>
  <w:p w14:paraId="736AB0A2" w14:textId="77777777" w:rsidR="00C03B18" w:rsidRPr="00B57BAD" w:rsidRDefault="00C03B18" w:rsidP="00BC2A42">
    <w:pPr>
      <w:pStyle w:val="Footer"/>
      <w:tabs>
        <w:tab w:val="clear" w:pos="4513"/>
        <w:tab w:val="clear" w:pos="9026"/>
        <w:tab w:val="left" w:pos="2268"/>
        <w:tab w:val="center" w:pos="4820"/>
        <w:tab w:val="center" w:pos="9639"/>
      </w:tabs>
      <w:rPr>
        <w:rFonts w:cs="Arial"/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inline distT="0" distB="0" distL="0" distR="0" wp14:anchorId="1EEE685D" wp14:editId="3B268B08">
          <wp:extent cx="928800" cy="111600"/>
          <wp:effectExtent l="0" t="0" r="5080" b="3175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800" cy="11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C2A42">
      <w:rPr>
        <w:rFonts w:cs="Arial"/>
        <w:position w:val="4"/>
        <w:sz w:val="20"/>
      </w:rPr>
      <w:tab/>
    </w:r>
    <w:r w:rsidRPr="00B57BAD">
      <w:rPr>
        <w:rFonts w:cs="Arial"/>
        <w:position w:val="4"/>
        <w:sz w:val="20"/>
      </w:rPr>
      <w:t>Joining the dots across health and care</w:t>
    </w:r>
    <w:r w:rsidRPr="00B57BAD">
      <w:rPr>
        <w:rFonts w:cs="Arial"/>
        <w:position w:val="4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60ED9" w14:textId="77777777" w:rsidR="00F41369" w:rsidRPr="00C04BFA" w:rsidRDefault="00F41369" w:rsidP="005F6258">
    <w:pPr>
      <w:pStyle w:val="Footer"/>
      <w:tabs>
        <w:tab w:val="clear" w:pos="9026"/>
        <w:tab w:val="left" w:pos="2268"/>
        <w:tab w:val="right" w:pos="9639"/>
      </w:tabs>
      <w:ind w:left="1704"/>
    </w:pPr>
    <w:r w:rsidRPr="00C04BFA">
      <w:rPr>
        <w:noProof/>
        <w:sz w:val="20"/>
        <w:lang w:eastAsia="en-GB"/>
      </w:rPr>
      <w:drawing>
        <wp:anchor distT="0" distB="0" distL="114300" distR="114300" simplePos="0" relativeHeight="251674624" behindDoc="0" locked="0" layoutInCell="1" allowOverlap="1" wp14:anchorId="50B0842D" wp14:editId="1ECB9D1F">
          <wp:simplePos x="0" y="0"/>
          <wp:positionH relativeFrom="margin">
            <wp:posOffset>0</wp:posOffset>
          </wp:positionH>
          <wp:positionV relativeFrom="paragraph">
            <wp:posOffset>32385</wp:posOffset>
          </wp:positionV>
          <wp:extent cx="928800" cy="111600"/>
          <wp:effectExtent l="0" t="0" r="5080" b="3175"/>
          <wp:wrapNone/>
          <wp:docPr id="533989647" name="Picture 533989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800" cy="11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258">
      <w:rPr>
        <w:noProof/>
        <w:sz w:val="20"/>
        <w:lang w:eastAsia="en-GB"/>
      </w:rPr>
      <w:tab/>
    </w:r>
    <w:r w:rsidRPr="00C04BFA">
      <w:rPr>
        <w:rFonts w:cs="Arial"/>
        <w:sz w:val="20"/>
      </w:rPr>
      <w:t>Joining the dots across health and care</w:t>
    </w:r>
    <w:sdt>
      <w:sdtPr>
        <w:rPr>
          <w:rStyle w:val="PageNumber"/>
        </w:rPr>
        <w:id w:val="2080165430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tab/>
        </w:r>
        <w:r w:rsidRPr="00B356BB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B356BB">
          <w:rPr>
            <w:rStyle w:val="PageNumber"/>
            <w:rFonts w:ascii="Arial" w:hAnsi="Arial" w:cs="Arial"/>
            <w:sz w:val="20"/>
            <w:szCs w:val="20"/>
          </w:rPr>
          <w:instrText>PAGE   \* MERGEFORMAT</w:instrText>
        </w:r>
        <w:r w:rsidRPr="00B356BB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>
          <w:rPr>
            <w:rStyle w:val="PageNumber"/>
            <w:rFonts w:ascii="Arial" w:hAnsi="Arial" w:cs="Arial"/>
            <w:sz w:val="20"/>
            <w:szCs w:val="20"/>
          </w:rPr>
          <w:t>1</w:t>
        </w:r>
        <w:r w:rsidRPr="00B356BB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0766" w14:textId="77777777" w:rsidR="003E1B09" w:rsidRPr="00C03B18" w:rsidRDefault="003E1B09" w:rsidP="00222BC2">
    <w:pPr>
      <w:pStyle w:val="Footer"/>
      <w:tabs>
        <w:tab w:val="clear" w:pos="9026"/>
        <w:tab w:val="left" w:pos="6022"/>
        <w:tab w:val="right" w:pos="14884"/>
      </w:tabs>
      <w:ind w:left="1843"/>
      <w:rPr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anchor distT="0" distB="0" distL="114300" distR="114300" simplePos="0" relativeHeight="251669504" behindDoc="0" locked="0" layoutInCell="1" allowOverlap="1" wp14:anchorId="045781E3" wp14:editId="2C1E89DA">
          <wp:simplePos x="0" y="0"/>
          <wp:positionH relativeFrom="margin">
            <wp:posOffset>17145</wp:posOffset>
          </wp:positionH>
          <wp:positionV relativeFrom="paragraph">
            <wp:posOffset>6985</wp:posOffset>
          </wp:positionV>
          <wp:extent cx="928370" cy="111125"/>
          <wp:effectExtent l="0" t="0" r="508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37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7BAD">
      <w:rPr>
        <w:rFonts w:cs="Arial"/>
        <w:position w:val="4"/>
        <w:sz w:val="20"/>
      </w:rPr>
      <w:t>Joining the dots across health and care</w:t>
    </w:r>
    <w:r>
      <w:rPr>
        <w:rFonts w:cs="Arial"/>
        <w:position w:val="4"/>
        <w:sz w:val="20"/>
      </w:rPr>
      <w:tab/>
    </w:r>
    <w:r w:rsidR="00222BC2">
      <w:rPr>
        <w:rFonts w:cs="Arial"/>
        <w:position w:val="4"/>
        <w:sz w:val="20"/>
      </w:rPr>
      <w:tab/>
    </w:r>
    <w:sdt>
      <w:sdtPr>
        <w:rPr>
          <w:rStyle w:val="PageNumber"/>
        </w:rPr>
        <w:id w:val="257037314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824DC9">
          <w:rPr>
            <w:rStyle w:val="PageNumber"/>
          </w:rPr>
          <w:fldChar w:fldCharType="begin"/>
        </w:r>
        <w:r w:rsidR="00824DC9">
          <w:rPr>
            <w:rStyle w:val="PageNumber"/>
          </w:rPr>
          <w:instrText xml:space="preserve"> PAGE </w:instrText>
        </w:r>
        <w:r w:rsidR="00824DC9">
          <w:rPr>
            <w:rStyle w:val="PageNumber"/>
          </w:rPr>
          <w:fldChar w:fldCharType="separate"/>
        </w:r>
        <w:r w:rsidR="00824DC9">
          <w:rPr>
            <w:rStyle w:val="PageNumber"/>
          </w:rPr>
          <w:t>2</w:t>
        </w:r>
        <w:r w:rsidR="00824DC9">
          <w:rPr>
            <w:rStyle w:val="PageNumber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E26D5" w14:textId="77777777" w:rsidR="00947856" w:rsidRPr="003E1B09" w:rsidRDefault="00947856" w:rsidP="00BC2A42">
    <w:pPr>
      <w:pStyle w:val="Footer"/>
      <w:tabs>
        <w:tab w:val="clear" w:pos="4513"/>
        <w:tab w:val="clear" w:pos="9026"/>
        <w:tab w:val="left" w:pos="2268"/>
        <w:tab w:val="center" w:pos="4820"/>
        <w:tab w:val="right" w:pos="9639"/>
      </w:tabs>
      <w:rPr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inline distT="0" distB="0" distL="0" distR="0" wp14:anchorId="2A9B465D" wp14:editId="21E73348">
          <wp:extent cx="928370" cy="111125"/>
          <wp:effectExtent l="0" t="0" r="5080" b="3175"/>
          <wp:docPr id="566882374" name="Picture 566882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37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cs="Arial"/>
        <w:position w:val="4"/>
        <w:sz w:val="20"/>
      </w:rPr>
      <w:tab/>
    </w:r>
    <w:r w:rsidRPr="00B57BAD">
      <w:rPr>
        <w:rFonts w:cs="Arial"/>
        <w:position w:val="4"/>
        <w:sz w:val="20"/>
      </w:rPr>
      <w:t>Joining the dots across health and care</w:t>
    </w:r>
    <w:r>
      <w:rPr>
        <w:rFonts w:cs="Arial"/>
        <w:position w:val="4"/>
        <w:sz w:val="20"/>
      </w:rPr>
      <w:tab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begin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instrText xml:space="preserve"> PAGE   \* MERGEFORMAT </w:instrTex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separate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t>3</w: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36815" w14:textId="77777777" w:rsidR="00222BC2" w:rsidRPr="001F01C1" w:rsidRDefault="00222BC2" w:rsidP="00222BC2">
    <w:pPr>
      <w:spacing w:after="120" w:line="240" w:lineRule="auto"/>
      <w:rPr>
        <w:rFonts w:cs="Arial"/>
        <w:b/>
        <w:bCs/>
        <w:i/>
        <w:iCs/>
        <w:sz w:val="20"/>
        <w:szCs w:val="20"/>
        <w:u w:val="single"/>
        <w:lang w:val="en"/>
      </w:rPr>
    </w:pPr>
    <w:r w:rsidRPr="001F01C1">
      <w:rPr>
        <w:rFonts w:cs="Arial"/>
        <w:b/>
        <w:bCs/>
        <w:i/>
        <w:iCs/>
        <w:sz w:val="20"/>
        <w:szCs w:val="20"/>
        <w:u w:val="single"/>
        <w:lang w:val="en"/>
      </w:rPr>
      <w:t>Disclaimer</w:t>
    </w:r>
  </w:p>
  <w:p w14:paraId="418CBE41" w14:textId="77777777" w:rsidR="00311FC2" w:rsidRPr="00311FC2" w:rsidRDefault="00311FC2" w:rsidP="00311FC2">
    <w:pPr>
      <w:rPr>
        <w:rFonts w:asciiTheme="minorHAnsi" w:hAnsiTheme="minorHAnsi"/>
        <w:i/>
        <w:iCs/>
        <w:sz w:val="20"/>
        <w:szCs w:val="20"/>
      </w:rPr>
    </w:pPr>
    <w:r w:rsidRPr="00311FC2">
      <w:rPr>
        <w:i/>
        <w:iCs/>
        <w:sz w:val="20"/>
        <w:szCs w:val="20"/>
      </w:rPr>
      <w:t>The content of this document is correct at the time or writing. Printed copies will pass out of control – please check our website for the latest version and consider not printing.</w:t>
    </w:r>
  </w:p>
  <w:p w14:paraId="4F6B882C" w14:textId="77777777" w:rsidR="00222BC2" w:rsidRPr="00222BC2" w:rsidRDefault="00222BC2" w:rsidP="00222BC2">
    <w:pPr>
      <w:spacing w:after="120" w:line="240" w:lineRule="auto"/>
      <w:rPr>
        <w:rFonts w:cs="Arial"/>
        <w:i/>
        <w:iCs/>
        <w:sz w:val="20"/>
        <w:szCs w:val="20"/>
      </w:rPr>
    </w:pPr>
    <w:r w:rsidRPr="001F01C1">
      <w:rPr>
        <w:rFonts w:cs="Arial"/>
        <w:i/>
        <w:iCs/>
        <w:sz w:val="20"/>
        <w:szCs w:val="20"/>
      </w:rPr>
      <w:t>The IT Training Team is committed to meeting the ambitious Net Zero Carbon NHS targets</w:t>
    </w:r>
    <w:r>
      <w:rPr>
        <w:rFonts w:cs="Arial"/>
        <w:i/>
        <w:iCs/>
        <w:sz w:val="20"/>
        <w:szCs w:val="20"/>
      </w:rPr>
      <w:t xml:space="preserve"> </w:t>
    </w:r>
    <w:r w:rsidRPr="001F01C1">
      <w:rPr>
        <w:rFonts w:cs="Arial"/>
        <w:i/>
        <w:iCs/>
        <w:sz w:val="20"/>
        <w:szCs w:val="20"/>
      </w:rPr>
      <w:t xml:space="preserve">and supporting </w:t>
    </w:r>
    <w:r w:rsidRPr="00A24B7D">
      <w:rPr>
        <w:rFonts w:cs="Arial"/>
        <w:i/>
        <w:iCs/>
        <w:sz w:val="20"/>
        <w:szCs w:val="20"/>
      </w:rPr>
      <w:t xml:space="preserve">our NHS </w:t>
    </w:r>
    <w:r w:rsidRPr="00A24B7D">
      <w:rPr>
        <w:rStyle w:val="Emphasis"/>
        <w:sz w:val="20"/>
        <w:szCs w:val="20"/>
      </w:rPr>
      <w:t>Customers</w:t>
    </w:r>
    <w:r w:rsidRPr="00A24B7D">
      <w:rPr>
        <w:rFonts w:cs="Arial"/>
        <w:i/>
        <w:iCs/>
        <w:sz w:val="20"/>
        <w:szCs w:val="20"/>
      </w:rPr>
      <w:t xml:space="preserve"> to do the</w:t>
    </w:r>
    <w:r w:rsidRPr="001F01C1">
      <w:rPr>
        <w:rFonts w:cs="Arial"/>
        <w:i/>
        <w:iCs/>
        <w:sz w:val="20"/>
        <w:szCs w:val="20"/>
      </w:rPr>
      <w:t xml:space="preserve"> same. See SCW’s Green Plan - Green Plan – NHS SCW Support and Transformation for Health and Care (scwcsu.nhs.uk).</w:t>
    </w:r>
  </w:p>
  <w:p w14:paraId="6B53E18A" w14:textId="77777777" w:rsidR="00222BC2" w:rsidRDefault="00222BC2" w:rsidP="00222BC2">
    <w:pPr>
      <w:pStyle w:val="Footer"/>
      <w:tabs>
        <w:tab w:val="clear" w:pos="9026"/>
        <w:tab w:val="left" w:pos="6022"/>
        <w:tab w:val="right" w:pos="14884"/>
      </w:tabs>
      <w:ind w:left="1843"/>
      <w:rPr>
        <w:rFonts w:cs="Arial"/>
        <w:position w:val="4"/>
        <w:sz w:val="20"/>
      </w:rPr>
    </w:pPr>
  </w:p>
  <w:p w14:paraId="0C005802" w14:textId="77777777" w:rsidR="00222BC2" w:rsidRPr="00C03B18" w:rsidRDefault="00222BC2" w:rsidP="00222BC2">
    <w:pPr>
      <w:pStyle w:val="Footer"/>
      <w:tabs>
        <w:tab w:val="clear" w:pos="9026"/>
        <w:tab w:val="left" w:pos="6022"/>
        <w:tab w:val="right" w:pos="14884"/>
      </w:tabs>
      <w:ind w:left="1843"/>
      <w:rPr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inline distT="0" distB="0" distL="0" distR="0" wp14:anchorId="3DA70E4C" wp14:editId="4CDC5BD7">
          <wp:extent cx="928370" cy="111125"/>
          <wp:effectExtent l="0" t="0" r="5080" b="3175"/>
          <wp:docPr id="687938014" name="Picture 687938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37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57BAD">
      <w:rPr>
        <w:rFonts w:cs="Arial"/>
        <w:position w:val="4"/>
        <w:sz w:val="20"/>
      </w:rPr>
      <w:t>Joining the dots across health and care</w:t>
    </w:r>
    <w:r>
      <w:rPr>
        <w:rFonts w:cs="Arial"/>
        <w:position w:val="4"/>
        <w:sz w:val="20"/>
      </w:rPr>
      <w:tab/>
    </w:r>
    <w:r>
      <w:rPr>
        <w:rFonts w:cs="Arial"/>
        <w:position w:val="4"/>
        <w:sz w:val="20"/>
      </w:rPr>
      <w:tab/>
    </w:r>
    <w:sdt>
      <w:sdtPr>
        <w:rPr>
          <w:rStyle w:val="PageNumber"/>
        </w:rPr>
        <w:id w:val="-104811435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sdtContent>
    </w:sdt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797A" w14:textId="77777777" w:rsidR="00947856" w:rsidRPr="001F01C1" w:rsidRDefault="00947856" w:rsidP="00BA30DF">
    <w:pPr>
      <w:spacing w:after="120" w:line="240" w:lineRule="auto"/>
      <w:rPr>
        <w:rFonts w:cs="Arial"/>
        <w:b/>
        <w:bCs/>
        <w:i/>
        <w:iCs/>
        <w:sz w:val="20"/>
        <w:szCs w:val="20"/>
        <w:u w:val="single"/>
        <w:lang w:val="en"/>
      </w:rPr>
    </w:pPr>
    <w:r w:rsidRPr="001F01C1">
      <w:rPr>
        <w:rFonts w:cs="Arial"/>
        <w:b/>
        <w:bCs/>
        <w:i/>
        <w:iCs/>
        <w:sz w:val="20"/>
        <w:szCs w:val="20"/>
        <w:u w:val="single"/>
        <w:lang w:val="en"/>
      </w:rPr>
      <w:t>Disclaimer</w:t>
    </w:r>
  </w:p>
  <w:p w14:paraId="014A19DC" w14:textId="77777777" w:rsidR="00947856" w:rsidRPr="004F7D3C" w:rsidRDefault="00947856" w:rsidP="00BA30DF">
    <w:pPr>
      <w:rPr>
        <w:rFonts w:asciiTheme="minorHAnsi" w:hAnsiTheme="minorHAnsi"/>
        <w:i/>
        <w:iCs/>
        <w:sz w:val="20"/>
        <w:szCs w:val="20"/>
      </w:rPr>
    </w:pPr>
    <w:r w:rsidRPr="004F7D3C">
      <w:rPr>
        <w:i/>
        <w:iCs/>
        <w:sz w:val="20"/>
        <w:szCs w:val="20"/>
      </w:rPr>
      <w:t>The content of this document is correct at the time o</w:t>
    </w:r>
    <w:r w:rsidR="005F6258">
      <w:rPr>
        <w:i/>
        <w:iCs/>
        <w:sz w:val="20"/>
        <w:szCs w:val="20"/>
      </w:rPr>
      <w:t>f</w:t>
    </w:r>
    <w:r w:rsidRPr="004F7D3C">
      <w:rPr>
        <w:i/>
        <w:iCs/>
        <w:sz w:val="20"/>
        <w:szCs w:val="20"/>
      </w:rPr>
      <w:t xml:space="preserve"> writing. </w:t>
    </w:r>
    <w:r w:rsidR="005F6258">
      <w:rPr>
        <w:i/>
        <w:iCs/>
        <w:sz w:val="20"/>
        <w:szCs w:val="20"/>
      </w:rPr>
      <w:t xml:space="preserve"> </w:t>
    </w:r>
    <w:r w:rsidRPr="004F7D3C">
      <w:rPr>
        <w:i/>
        <w:iCs/>
        <w:sz w:val="20"/>
        <w:szCs w:val="20"/>
      </w:rPr>
      <w:t>Printed copies will pass out of control – please check our website for the latest version and consider not printing.</w:t>
    </w:r>
  </w:p>
  <w:p w14:paraId="12CECCEA" w14:textId="77777777" w:rsidR="00947856" w:rsidRDefault="00947856" w:rsidP="00BA30DF">
    <w:pPr>
      <w:pStyle w:val="Footer"/>
      <w:tabs>
        <w:tab w:val="clear" w:pos="9026"/>
        <w:tab w:val="right" w:pos="9639"/>
      </w:tabs>
      <w:rPr>
        <w:rFonts w:cs="Arial"/>
        <w:i/>
        <w:iCs/>
        <w:sz w:val="20"/>
        <w:szCs w:val="20"/>
      </w:rPr>
    </w:pPr>
    <w:r w:rsidRPr="001F01C1">
      <w:rPr>
        <w:rFonts w:cs="Arial"/>
        <w:i/>
        <w:iCs/>
        <w:sz w:val="20"/>
        <w:szCs w:val="20"/>
      </w:rPr>
      <w:t>The IT Training Team is committed to meeting the ambitious Net Zero Carbon NHS targets</w:t>
    </w:r>
    <w:r>
      <w:rPr>
        <w:rFonts w:cs="Arial"/>
        <w:i/>
        <w:iCs/>
        <w:sz w:val="20"/>
        <w:szCs w:val="20"/>
      </w:rPr>
      <w:t xml:space="preserve"> </w:t>
    </w:r>
    <w:r w:rsidRPr="001F01C1">
      <w:rPr>
        <w:rFonts w:cs="Arial"/>
        <w:i/>
        <w:iCs/>
        <w:sz w:val="20"/>
        <w:szCs w:val="20"/>
      </w:rPr>
      <w:t xml:space="preserve">and supporting our NHS </w:t>
    </w:r>
    <w:r>
      <w:rPr>
        <w:rFonts w:cs="Arial"/>
        <w:i/>
        <w:iCs/>
        <w:sz w:val="20"/>
        <w:szCs w:val="20"/>
      </w:rPr>
      <w:t>c</w:t>
    </w:r>
    <w:r w:rsidRPr="001F01C1">
      <w:rPr>
        <w:rFonts w:cs="Arial"/>
        <w:i/>
        <w:iCs/>
        <w:sz w:val="20"/>
        <w:szCs w:val="20"/>
      </w:rPr>
      <w:t xml:space="preserve">ustomers to do the same. </w:t>
    </w:r>
    <w:r w:rsidR="005F6258">
      <w:rPr>
        <w:rFonts w:cs="Arial"/>
        <w:i/>
        <w:iCs/>
        <w:sz w:val="20"/>
        <w:szCs w:val="20"/>
      </w:rPr>
      <w:t xml:space="preserve"> </w:t>
    </w:r>
    <w:r w:rsidRPr="001F01C1">
      <w:rPr>
        <w:rFonts w:cs="Arial"/>
        <w:i/>
        <w:iCs/>
        <w:sz w:val="20"/>
        <w:szCs w:val="20"/>
      </w:rPr>
      <w:t>See SCW’s Green Plan - Green Plan – NHS SCW Support and Transformation for Health and Care (scwcsu.nhs.uk)</w:t>
    </w:r>
  </w:p>
  <w:p w14:paraId="2297E522" w14:textId="77777777" w:rsidR="00947856" w:rsidRPr="00BA30DF" w:rsidRDefault="00947856" w:rsidP="00BA30DF">
    <w:pPr>
      <w:pStyle w:val="Footer"/>
      <w:tabs>
        <w:tab w:val="clear" w:pos="9026"/>
        <w:tab w:val="right" w:pos="9639"/>
      </w:tabs>
      <w:rPr>
        <w:rFonts w:cs="Arial"/>
        <w:sz w:val="20"/>
        <w:szCs w:val="20"/>
      </w:rPr>
    </w:pPr>
  </w:p>
  <w:p w14:paraId="383E0A34" w14:textId="77777777" w:rsidR="00947856" w:rsidRPr="003E1B09" w:rsidRDefault="00947856" w:rsidP="00BC2A42">
    <w:pPr>
      <w:pStyle w:val="Footer"/>
      <w:tabs>
        <w:tab w:val="clear" w:pos="4513"/>
        <w:tab w:val="clear" w:pos="9026"/>
        <w:tab w:val="left" w:pos="2268"/>
        <w:tab w:val="center" w:pos="4820"/>
        <w:tab w:val="right" w:pos="9639"/>
      </w:tabs>
      <w:rPr>
        <w:position w:val="4"/>
      </w:rPr>
    </w:pPr>
    <w:r w:rsidRPr="00B57BAD">
      <w:rPr>
        <w:rFonts w:cs="Arial"/>
        <w:noProof/>
        <w:position w:val="4"/>
        <w:sz w:val="20"/>
        <w:lang w:eastAsia="en-GB"/>
      </w:rPr>
      <w:drawing>
        <wp:inline distT="0" distB="0" distL="0" distR="0" wp14:anchorId="3CBC25F7" wp14:editId="19094CEC">
          <wp:extent cx="928370" cy="111125"/>
          <wp:effectExtent l="0" t="0" r="5080" b="3175"/>
          <wp:docPr id="898203650" name="Picture 898203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69107" b="-2"/>
                  <a:stretch/>
                </pic:blipFill>
                <pic:spPr bwMode="auto">
                  <a:xfrm>
                    <a:off x="0" y="0"/>
                    <a:ext cx="928370" cy="11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cs="Arial"/>
        <w:position w:val="4"/>
        <w:sz w:val="20"/>
      </w:rPr>
      <w:tab/>
    </w:r>
    <w:r w:rsidRPr="00B57BAD">
      <w:rPr>
        <w:rFonts w:cs="Arial"/>
        <w:position w:val="4"/>
        <w:sz w:val="20"/>
      </w:rPr>
      <w:t>Joining the dots across health and care</w:t>
    </w:r>
    <w:r>
      <w:rPr>
        <w:rFonts w:cs="Arial"/>
        <w:position w:val="4"/>
        <w:sz w:val="20"/>
      </w:rPr>
      <w:tab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begin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instrText xml:space="preserve"> PAGE   \* MERGEFORMAT </w:instrTex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separate"/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t>3</w:t>
    </w:r>
    <w:r w:rsidRPr="00BC2A42">
      <w:rPr>
        <w:rFonts w:eastAsiaTheme="majorEastAsia" w:cs="Arial"/>
        <w:b/>
        <w:color w:val="005EB8"/>
        <w:spacing w:val="-10"/>
        <w:kern w:val="28"/>
        <w:sz w:val="20"/>
        <w:szCs w:val="20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0A49F" w14:textId="77777777" w:rsidR="0008168A" w:rsidRDefault="0008168A" w:rsidP="00C03B18">
      <w:pPr>
        <w:spacing w:after="0" w:line="240" w:lineRule="auto"/>
      </w:pPr>
      <w:r>
        <w:separator/>
      </w:r>
    </w:p>
  </w:footnote>
  <w:footnote w:type="continuationSeparator" w:id="0">
    <w:p w14:paraId="09E0B780" w14:textId="77777777" w:rsidR="0008168A" w:rsidRDefault="0008168A" w:rsidP="00C03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712FD" w14:textId="77777777" w:rsidR="003E1B09" w:rsidRPr="00BC2A42" w:rsidRDefault="00BC2A42" w:rsidP="00BC2A42">
    <w:pPr>
      <w:pStyle w:val="Header"/>
      <w:tabs>
        <w:tab w:val="clear" w:pos="4513"/>
        <w:tab w:val="clear" w:pos="9026"/>
        <w:tab w:val="center" w:pos="4820"/>
        <w:tab w:val="right" w:pos="9639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C5C27DF" wp14:editId="3672642A">
          <wp:simplePos x="0" y="0"/>
          <wp:positionH relativeFrom="margin">
            <wp:posOffset>-229708</wp:posOffset>
          </wp:positionH>
          <wp:positionV relativeFrom="paragraph">
            <wp:posOffset>-117475</wp:posOffset>
          </wp:positionV>
          <wp:extent cx="1126490" cy="795020"/>
          <wp:effectExtent l="0" t="0" r="0" b="0"/>
          <wp:wrapNone/>
          <wp:docPr id="37" name="Picture 3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49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5D79640A" wp14:editId="14FFCA19">
          <wp:simplePos x="0" y="0"/>
          <wp:positionH relativeFrom="column">
            <wp:posOffset>4478182</wp:posOffset>
          </wp:positionH>
          <wp:positionV relativeFrom="paragraph">
            <wp:posOffset>-635</wp:posOffset>
          </wp:positionV>
          <wp:extent cx="1824990" cy="561975"/>
          <wp:effectExtent l="0" t="0" r="3810" b="9525"/>
          <wp:wrapNone/>
          <wp:docPr id="38" name="Picture 38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9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F260" w14:textId="77777777" w:rsidR="00C03B18" w:rsidRDefault="00C03B18" w:rsidP="00BC2A42">
    <w:pPr>
      <w:pStyle w:val="Header"/>
      <w:tabs>
        <w:tab w:val="clear" w:pos="4513"/>
        <w:tab w:val="clear" w:pos="9026"/>
        <w:tab w:val="center" w:pos="4820"/>
        <w:tab w:val="right" w:pos="9639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14CD46C" wp14:editId="4B7DFC97">
          <wp:simplePos x="0" y="0"/>
          <wp:positionH relativeFrom="margin">
            <wp:posOffset>-229708</wp:posOffset>
          </wp:positionH>
          <wp:positionV relativeFrom="paragraph">
            <wp:posOffset>-117475</wp:posOffset>
          </wp:positionV>
          <wp:extent cx="1126490" cy="795020"/>
          <wp:effectExtent l="0" t="0" r="0" b="0"/>
          <wp:wrapNone/>
          <wp:docPr id="32" name="Picture 3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Picture 9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49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B500007" wp14:editId="071DD7DA">
          <wp:simplePos x="0" y="0"/>
          <wp:positionH relativeFrom="column">
            <wp:posOffset>4478182</wp:posOffset>
          </wp:positionH>
          <wp:positionV relativeFrom="paragraph">
            <wp:posOffset>-635</wp:posOffset>
          </wp:positionV>
          <wp:extent cx="1824990" cy="561975"/>
          <wp:effectExtent l="0" t="0" r="3810" b="9525"/>
          <wp:wrapNone/>
          <wp:docPr id="33" name="Picture 3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Picture 9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21F4" w14:textId="7E52BC25" w:rsidR="00BC2A42" w:rsidRDefault="00F356C9" w:rsidP="003E1B09">
    <w:pPr>
      <w:pStyle w:val="Header"/>
      <w:tabs>
        <w:tab w:val="clear" w:pos="9026"/>
        <w:tab w:val="right" w:pos="9923"/>
      </w:tabs>
    </w:pPr>
    <w:r>
      <w:rPr>
        <w:rFonts w:eastAsia="Arial" w:cs="Times New Roman"/>
        <w:b/>
        <w:color w:val="005EB8"/>
        <w:kern w:val="0"/>
        <w:szCs w:val="32"/>
        <w14:ligatures w14:val="none"/>
      </w:rPr>
      <w:t>EMIS Web – eRS update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8E388" w14:textId="77777777" w:rsidR="00CB74C1" w:rsidRPr="00BC2A42" w:rsidRDefault="00CB74C1" w:rsidP="00C03B18">
    <w:pPr>
      <w:pStyle w:val="Header"/>
      <w:tabs>
        <w:tab w:val="clear" w:pos="9026"/>
        <w:tab w:val="right" w:pos="9923"/>
      </w:tabs>
      <w:rPr>
        <w:color w:val="005EB8"/>
      </w:rPr>
    </w:pPr>
    <w:r w:rsidRPr="00BC2A42">
      <w:rPr>
        <w:rFonts w:eastAsia="Arial" w:cs="Times New Roman"/>
        <w:b/>
        <w:color w:val="005EB8"/>
        <w:kern w:val="0"/>
        <w:szCs w:val="32"/>
        <w14:ligatures w14:val="none"/>
      </w:rPr>
      <w:t xml:space="preserve">Clinical System Name </w:t>
    </w:r>
    <w:r w:rsidR="00BE17D1" w:rsidRPr="00BC2A42">
      <w:rPr>
        <w:rFonts w:eastAsia="Arial" w:cs="Times New Roman"/>
        <w:b/>
        <w:color w:val="005EB8"/>
        <w:kern w:val="0"/>
        <w:szCs w:val="32"/>
        <w14:ligatures w14:val="none"/>
      </w:rPr>
      <w:t>Course</w:t>
    </w:r>
    <w:r w:rsidRPr="00BC2A42">
      <w:rPr>
        <w:rFonts w:eastAsia="Arial" w:cs="Times New Roman"/>
        <w:b/>
        <w:color w:val="005EB8"/>
        <w:kern w:val="0"/>
        <w:szCs w:val="32"/>
        <w14:ligatures w14:val="none"/>
      </w:rPr>
      <w:t xml:space="preserve"> Title</w:t>
    </w:r>
    <w:r w:rsidR="00BE17D1" w:rsidRPr="00BC2A42">
      <w:rPr>
        <w:rFonts w:eastAsia="Arial" w:cs="Times New Roman"/>
        <w:b/>
        <w:color w:val="005EB8"/>
        <w:kern w:val="0"/>
        <w:szCs w:val="32"/>
        <w14:ligatures w14:val="none"/>
      </w:rPr>
      <w:t xml:space="preserve"> Guide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62B8" w14:textId="51E38616" w:rsidR="00BC2A42" w:rsidRDefault="00F356C9" w:rsidP="003E1B09">
    <w:pPr>
      <w:pStyle w:val="Header"/>
      <w:tabs>
        <w:tab w:val="clear" w:pos="9026"/>
        <w:tab w:val="right" w:pos="9923"/>
      </w:tabs>
    </w:pPr>
    <w:r>
      <w:rPr>
        <w:rFonts w:eastAsia="Arial" w:cs="Times New Roman"/>
        <w:b/>
        <w:color w:val="005EB8"/>
        <w:kern w:val="0"/>
        <w:szCs w:val="32"/>
        <w14:ligatures w14:val="none"/>
      </w:rPr>
      <w:t>EMIS Web – eRS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8DD"/>
    <w:multiLevelType w:val="hybridMultilevel"/>
    <w:tmpl w:val="414C8D22"/>
    <w:lvl w:ilvl="0" w:tplc="B7D4E488">
      <w:start w:val="1"/>
      <w:numFmt w:val="bullet"/>
      <w:pStyle w:val="Lists-Bulletroun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81E0E"/>
    <w:multiLevelType w:val="hybridMultilevel"/>
    <w:tmpl w:val="9566FB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93012"/>
    <w:multiLevelType w:val="hybridMultilevel"/>
    <w:tmpl w:val="ED7AFA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C3496"/>
    <w:multiLevelType w:val="hybridMultilevel"/>
    <w:tmpl w:val="1DFA623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F1DA2"/>
    <w:multiLevelType w:val="hybridMultilevel"/>
    <w:tmpl w:val="984AB9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36397"/>
    <w:multiLevelType w:val="hybridMultilevel"/>
    <w:tmpl w:val="D0F02A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D12F7"/>
    <w:multiLevelType w:val="hybridMultilevel"/>
    <w:tmpl w:val="285EF2C4"/>
    <w:lvl w:ilvl="0" w:tplc="FECC81D4">
      <w:start w:val="1"/>
      <w:numFmt w:val="bullet"/>
      <w:pStyle w:val="Lists-Bulletarrow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E3CC8"/>
    <w:multiLevelType w:val="hybridMultilevel"/>
    <w:tmpl w:val="08725A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806C2"/>
    <w:multiLevelType w:val="hybridMultilevel"/>
    <w:tmpl w:val="C85ACAD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A5D1D"/>
    <w:multiLevelType w:val="hybridMultilevel"/>
    <w:tmpl w:val="CB480994"/>
    <w:lvl w:ilvl="0" w:tplc="866071D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937F3"/>
    <w:multiLevelType w:val="hybridMultilevel"/>
    <w:tmpl w:val="4DB459C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84337E"/>
    <w:multiLevelType w:val="hybridMultilevel"/>
    <w:tmpl w:val="6214F0B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90A01"/>
    <w:multiLevelType w:val="multilevel"/>
    <w:tmpl w:val="64F46B3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E885B4A"/>
    <w:multiLevelType w:val="hybridMultilevel"/>
    <w:tmpl w:val="F77E2FC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35F769B"/>
    <w:multiLevelType w:val="hybridMultilevel"/>
    <w:tmpl w:val="BF2216C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80407"/>
    <w:multiLevelType w:val="hybridMultilevel"/>
    <w:tmpl w:val="3CB8AD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060FD"/>
    <w:multiLevelType w:val="hybridMultilevel"/>
    <w:tmpl w:val="49A49478"/>
    <w:lvl w:ilvl="0" w:tplc="66928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6217C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C3C171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B3C2E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0D26B3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2B0CF9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8081A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2161F0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528F6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8026288">
    <w:abstractNumId w:val="9"/>
  </w:num>
  <w:num w:numId="2" w16cid:durableId="2052612077">
    <w:abstractNumId w:val="12"/>
  </w:num>
  <w:num w:numId="3" w16cid:durableId="506987089">
    <w:abstractNumId w:val="0"/>
  </w:num>
  <w:num w:numId="4" w16cid:durableId="1339502035">
    <w:abstractNumId w:val="6"/>
  </w:num>
  <w:num w:numId="5" w16cid:durableId="1258826081">
    <w:abstractNumId w:val="16"/>
  </w:num>
  <w:num w:numId="6" w16cid:durableId="605234012">
    <w:abstractNumId w:val="10"/>
  </w:num>
  <w:num w:numId="7" w16cid:durableId="21632991">
    <w:abstractNumId w:val="1"/>
  </w:num>
  <w:num w:numId="8" w16cid:durableId="1683774705">
    <w:abstractNumId w:val="11"/>
  </w:num>
  <w:num w:numId="9" w16cid:durableId="1103839435">
    <w:abstractNumId w:val="13"/>
  </w:num>
  <w:num w:numId="10" w16cid:durableId="1709185739">
    <w:abstractNumId w:val="2"/>
  </w:num>
  <w:num w:numId="11" w16cid:durableId="614680312">
    <w:abstractNumId w:val="15"/>
  </w:num>
  <w:num w:numId="12" w16cid:durableId="259875584">
    <w:abstractNumId w:val="8"/>
  </w:num>
  <w:num w:numId="13" w16cid:durableId="198393674">
    <w:abstractNumId w:val="5"/>
  </w:num>
  <w:num w:numId="14" w16cid:durableId="1695304583">
    <w:abstractNumId w:val="7"/>
  </w:num>
  <w:num w:numId="15" w16cid:durableId="412508684">
    <w:abstractNumId w:val="3"/>
  </w:num>
  <w:num w:numId="16" w16cid:durableId="649141236">
    <w:abstractNumId w:val="4"/>
  </w:num>
  <w:num w:numId="17" w16cid:durableId="14478903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ED1"/>
    <w:rsid w:val="00002314"/>
    <w:rsid w:val="000261D1"/>
    <w:rsid w:val="000273DC"/>
    <w:rsid w:val="00033CA3"/>
    <w:rsid w:val="00043BBB"/>
    <w:rsid w:val="00045018"/>
    <w:rsid w:val="00061B68"/>
    <w:rsid w:val="0008168A"/>
    <w:rsid w:val="000846CF"/>
    <w:rsid w:val="00086FFE"/>
    <w:rsid w:val="000A0B57"/>
    <w:rsid w:val="000B205E"/>
    <w:rsid w:val="000D7732"/>
    <w:rsid w:val="0012601E"/>
    <w:rsid w:val="00127469"/>
    <w:rsid w:val="00146F90"/>
    <w:rsid w:val="00151205"/>
    <w:rsid w:val="0017160C"/>
    <w:rsid w:val="00184B18"/>
    <w:rsid w:val="001860E6"/>
    <w:rsid w:val="001906E4"/>
    <w:rsid w:val="00192205"/>
    <w:rsid w:val="0019231D"/>
    <w:rsid w:val="001A2802"/>
    <w:rsid w:val="001A3EA4"/>
    <w:rsid w:val="001A5004"/>
    <w:rsid w:val="001A6B45"/>
    <w:rsid w:val="001B1ED5"/>
    <w:rsid w:val="001F1E9A"/>
    <w:rsid w:val="00222BC2"/>
    <w:rsid w:val="00240E0C"/>
    <w:rsid w:val="00241F9F"/>
    <w:rsid w:val="00247EDD"/>
    <w:rsid w:val="00260D25"/>
    <w:rsid w:val="00273B50"/>
    <w:rsid w:val="00296DE0"/>
    <w:rsid w:val="002B392F"/>
    <w:rsid w:val="002F2243"/>
    <w:rsid w:val="002F6D73"/>
    <w:rsid w:val="00301B1A"/>
    <w:rsid w:val="00307AF9"/>
    <w:rsid w:val="00311FC2"/>
    <w:rsid w:val="003142D0"/>
    <w:rsid w:val="00317C22"/>
    <w:rsid w:val="00321D52"/>
    <w:rsid w:val="003376F8"/>
    <w:rsid w:val="00337AA0"/>
    <w:rsid w:val="00337FC8"/>
    <w:rsid w:val="00353C79"/>
    <w:rsid w:val="003610C7"/>
    <w:rsid w:val="00384285"/>
    <w:rsid w:val="00384E8C"/>
    <w:rsid w:val="003A1EB7"/>
    <w:rsid w:val="003B5124"/>
    <w:rsid w:val="003D2766"/>
    <w:rsid w:val="003D5803"/>
    <w:rsid w:val="003E1B09"/>
    <w:rsid w:val="003E4C08"/>
    <w:rsid w:val="003F098E"/>
    <w:rsid w:val="004160B3"/>
    <w:rsid w:val="0043182F"/>
    <w:rsid w:val="004362A4"/>
    <w:rsid w:val="00442F6A"/>
    <w:rsid w:val="00445394"/>
    <w:rsid w:val="004571C4"/>
    <w:rsid w:val="00463D4F"/>
    <w:rsid w:val="00480725"/>
    <w:rsid w:val="00482832"/>
    <w:rsid w:val="004856FE"/>
    <w:rsid w:val="00487546"/>
    <w:rsid w:val="004B1DAE"/>
    <w:rsid w:val="004B268D"/>
    <w:rsid w:val="004B3029"/>
    <w:rsid w:val="004C0115"/>
    <w:rsid w:val="004D0DF6"/>
    <w:rsid w:val="004F0E4A"/>
    <w:rsid w:val="00502C77"/>
    <w:rsid w:val="0050535A"/>
    <w:rsid w:val="005102B2"/>
    <w:rsid w:val="005145B1"/>
    <w:rsid w:val="00526581"/>
    <w:rsid w:val="00531D0D"/>
    <w:rsid w:val="00533DE3"/>
    <w:rsid w:val="00541889"/>
    <w:rsid w:val="005506CB"/>
    <w:rsid w:val="00582DD1"/>
    <w:rsid w:val="00586C0B"/>
    <w:rsid w:val="005913C4"/>
    <w:rsid w:val="005A0C94"/>
    <w:rsid w:val="005B16F7"/>
    <w:rsid w:val="005B4C5E"/>
    <w:rsid w:val="005B5555"/>
    <w:rsid w:val="005B60AA"/>
    <w:rsid w:val="005C04CB"/>
    <w:rsid w:val="005C0582"/>
    <w:rsid w:val="005C732B"/>
    <w:rsid w:val="005D22A7"/>
    <w:rsid w:val="005F2A49"/>
    <w:rsid w:val="005F6258"/>
    <w:rsid w:val="00616A6A"/>
    <w:rsid w:val="00643D02"/>
    <w:rsid w:val="00655CD8"/>
    <w:rsid w:val="00665429"/>
    <w:rsid w:val="00672485"/>
    <w:rsid w:val="00695D3E"/>
    <w:rsid w:val="006C7F07"/>
    <w:rsid w:val="00706278"/>
    <w:rsid w:val="00707583"/>
    <w:rsid w:val="00710EA9"/>
    <w:rsid w:val="007375EC"/>
    <w:rsid w:val="0074734F"/>
    <w:rsid w:val="00756163"/>
    <w:rsid w:val="00760DD3"/>
    <w:rsid w:val="0076664B"/>
    <w:rsid w:val="00775786"/>
    <w:rsid w:val="007758D7"/>
    <w:rsid w:val="00781F57"/>
    <w:rsid w:val="00782000"/>
    <w:rsid w:val="00794195"/>
    <w:rsid w:val="00796B75"/>
    <w:rsid w:val="007A1B94"/>
    <w:rsid w:val="007D44D1"/>
    <w:rsid w:val="007E2188"/>
    <w:rsid w:val="00811C6F"/>
    <w:rsid w:val="00816C1E"/>
    <w:rsid w:val="0082122C"/>
    <w:rsid w:val="008239F1"/>
    <w:rsid w:val="00824DC9"/>
    <w:rsid w:val="00836F99"/>
    <w:rsid w:val="008372FB"/>
    <w:rsid w:val="0084241C"/>
    <w:rsid w:val="00853AD2"/>
    <w:rsid w:val="00855BCC"/>
    <w:rsid w:val="0085749D"/>
    <w:rsid w:val="008637B4"/>
    <w:rsid w:val="00872ED1"/>
    <w:rsid w:val="008775BA"/>
    <w:rsid w:val="008966B8"/>
    <w:rsid w:val="008A0840"/>
    <w:rsid w:val="008A48A8"/>
    <w:rsid w:val="008B4070"/>
    <w:rsid w:val="008C52CF"/>
    <w:rsid w:val="008D39FB"/>
    <w:rsid w:val="008D79DE"/>
    <w:rsid w:val="008E405B"/>
    <w:rsid w:val="008F452F"/>
    <w:rsid w:val="00913EDE"/>
    <w:rsid w:val="009146DB"/>
    <w:rsid w:val="009165A1"/>
    <w:rsid w:val="00944168"/>
    <w:rsid w:val="00947856"/>
    <w:rsid w:val="00980FD2"/>
    <w:rsid w:val="00987CDC"/>
    <w:rsid w:val="00997F9A"/>
    <w:rsid w:val="009C1BC3"/>
    <w:rsid w:val="009D17DF"/>
    <w:rsid w:val="009E53AE"/>
    <w:rsid w:val="00A05BD5"/>
    <w:rsid w:val="00A073C9"/>
    <w:rsid w:val="00A24B7D"/>
    <w:rsid w:val="00A2565A"/>
    <w:rsid w:val="00A30B41"/>
    <w:rsid w:val="00A33B6E"/>
    <w:rsid w:val="00A405AD"/>
    <w:rsid w:val="00A46864"/>
    <w:rsid w:val="00A46AF5"/>
    <w:rsid w:val="00A5178B"/>
    <w:rsid w:val="00A52665"/>
    <w:rsid w:val="00A52EFA"/>
    <w:rsid w:val="00A571A5"/>
    <w:rsid w:val="00A70D61"/>
    <w:rsid w:val="00A71941"/>
    <w:rsid w:val="00A878A3"/>
    <w:rsid w:val="00A95CDB"/>
    <w:rsid w:val="00AA4981"/>
    <w:rsid w:val="00AA5D0F"/>
    <w:rsid w:val="00AB7F2B"/>
    <w:rsid w:val="00AC7A12"/>
    <w:rsid w:val="00AD2C7F"/>
    <w:rsid w:val="00AD3909"/>
    <w:rsid w:val="00AD4E1C"/>
    <w:rsid w:val="00AD7DB8"/>
    <w:rsid w:val="00AE3F44"/>
    <w:rsid w:val="00AF1D77"/>
    <w:rsid w:val="00B53BC2"/>
    <w:rsid w:val="00B57BAD"/>
    <w:rsid w:val="00B60712"/>
    <w:rsid w:val="00B83E4E"/>
    <w:rsid w:val="00B95CAA"/>
    <w:rsid w:val="00B9748E"/>
    <w:rsid w:val="00BA30DF"/>
    <w:rsid w:val="00BC2A42"/>
    <w:rsid w:val="00BC336B"/>
    <w:rsid w:val="00BC56A3"/>
    <w:rsid w:val="00BC7BF6"/>
    <w:rsid w:val="00BD4DC0"/>
    <w:rsid w:val="00BD55CC"/>
    <w:rsid w:val="00BD7A7D"/>
    <w:rsid w:val="00BE17D1"/>
    <w:rsid w:val="00C03B18"/>
    <w:rsid w:val="00C12760"/>
    <w:rsid w:val="00C70610"/>
    <w:rsid w:val="00C72E2A"/>
    <w:rsid w:val="00C75614"/>
    <w:rsid w:val="00C83943"/>
    <w:rsid w:val="00CA34A7"/>
    <w:rsid w:val="00CA3B95"/>
    <w:rsid w:val="00CA4649"/>
    <w:rsid w:val="00CB74C1"/>
    <w:rsid w:val="00CD4533"/>
    <w:rsid w:val="00CE5B28"/>
    <w:rsid w:val="00CF3DB2"/>
    <w:rsid w:val="00D02D71"/>
    <w:rsid w:val="00D134B3"/>
    <w:rsid w:val="00D2458E"/>
    <w:rsid w:val="00D27792"/>
    <w:rsid w:val="00D377A9"/>
    <w:rsid w:val="00D42B18"/>
    <w:rsid w:val="00D55F51"/>
    <w:rsid w:val="00D65626"/>
    <w:rsid w:val="00D70433"/>
    <w:rsid w:val="00D76224"/>
    <w:rsid w:val="00D80B77"/>
    <w:rsid w:val="00D83770"/>
    <w:rsid w:val="00D943A5"/>
    <w:rsid w:val="00D96654"/>
    <w:rsid w:val="00DA10E1"/>
    <w:rsid w:val="00DA1AE6"/>
    <w:rsid w:val="00DD0EDA"/>
    <w:rsid w:val="00DF0298"/>
    <w:rsid w:val="00DF3C20"/>
    <w:rsid w:val="00DF5878"/>
    <w:rsid w:val="00E110A0"/>
    <w:rsid w:val="00E25D5F"/>
    <w:rsid w:val="00E27D73"/>
    <w:rsid w:val="00E33FF6"/>
    <w:rsid w:val="00E4494E"/>
    <w:rsid w:val="00E52427"/>
    <w:rsid w:val="00E61A51"/>
    <w:rsid w:val="00EA6DCD"/>
    <w:rsid w:val="00EC3FBE"/>
    <w:rsid w:val="00EC6E8C"/>
    <w:rsid w:val="00ED0AC9"/>
    <w:rsid w:val="00ED13AE"/>
    <w:rsid w:val="00EE3219"/>
    <w:rsid w:val="00EE649F"/>
    <w:rsid w:val="00EF2DC2"/>
    <w:rsid w:val="00F179B8"/>
    <w:rsid w:val="00F32FB4"/>
    <w:rsid w:val="00F3310C"/>
    <w:rsid w:val="00F356C9"/>
    <w:rsid w:val="00F41369"/>
    <w:rsid w:val="00F5057E"/>
    <w:rsid w:val="00F608A4"/>
    <w:rsid w:val="00F63C33"/>
    <w:rsid w:val="00F67366"/>
    <w:rsid w:val="00F70856"/>
    <w:rsid w:val="00F76963"/>
    <w:rsid w:val="00F81F93"/>
    <w:rsid w:val="00FA1421"/>
    <w:rsid w:val="00FA4B6D"/>
    <w:rsid w:val="00FB0EDC"/>
    <w:rsid w:val="00FB387D"/>
    <w:rsid w:val="00FB5BC5"/>
    <w:rsid w:val="00FC1075"/>
    <w:rsid w:val="00FC599D"/>
    <w:rsid w:val="00FE1CA5"/>
    <w:rsid w:val="00F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5EDE9"/>
  <w15:chartTrackingRefBased/>
  <w15:docId w15:val="{B7C9E176-8681-4ACD-808C-434CE0852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3C4"/>
    <w:pPr>
      <w:spacing w:after="240"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48A8"/>
    <w:pPr>
      <w:keepNext/>
      <w:keepLines/>
      <w:numPr>
        <w:numId w:val="2"/>
      </w:numPr>
      <w:spacing w:after="120" w:line="240" w:lineRule="auto"/>
      <w:ind w:left="454" w:hanging="454"/>
      <w:outlineLvl w:val="0"/>
    </w:pPr>
    <w:rPr>
      <w:rFonts w:eastAsiaTheme="majorEastAsia" w:cstheme="majorBidi"/>
      <w:b/>
      <w:color w:val="005EB8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48A8"/>
    <w:pPr>
      <w:keepNext/>
      <w:keepLines/>
      <w:numPr>
        <w:ilvl w:val="1"/>
        <w:numId w:val="2"/>
      </w:numPr>
      <w:spacing w:after="120" w:line="240" w:lineRule="auto"/>
      <w:ind w:left="680" w:hanging="680"/>
      <w:outlineLvl w:val="1"/>
    </w:pPr>
    <w:rPr>
      <w:rFonts w:eastAsiaTheme="majorEastAsia" w:cstheme="majorBidi"/>
      <w:b/>
      <w:color w:val="005EB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8A8"/>
    <w:pPr>
      <w:keepNext/>
      <w:keepLines/>
      <w:numPr>
        <w:ilvl w:val="2"/>
        <w:numId w:val="2"/>
      </w:numPr>
      <w:spacing w:after="120" w:line="240" w:lineRule="auto"/>
      <w:ind w:left="1021" w:hanging="1021"/>
      <w:outlineLvl w:val="2"/>
    </w:pPr>
    <w:rPr>
      <w:rFonts w:eastAsiaTheme="majorEastAsia" w:cstheme="majorBidi"/>
      <w:color w:val="005EB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61B68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AE3F4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F4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F4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F4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F4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B18"/>
  </w:style>
  <w:style w:type="paragraph" w:styleId="Footer">
    <w:name w:val="footer"/>
    <w:basedOn w:val="Normal"/>
    <w:link w:val="FooterChar"/>
    <w:uiPriority w:val="99"/>
    <w:unhideWhenUsed/>
    <w:rsid w:val="00C03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B18"/>
  </w:style>
  <w:style w:type="character" w:styleId="PageNumber">
    <w:name w:val="page number"/>
    <w:basedOn w:val="DefaultParagraphFont"/>
    <w:uiPriority w:val="99"/>
    <w:unhideWhenUsed/>
    <w:rsid w:val="00C03B18"/>
    <w:rPr>
      <w:rFonts w:asciiTheme="majorHAnsi" w:hAnsiTheme="majorHAnsi"/>
      <w:b/>
      <w:color w:val="4472C4" w:themeColor="accent1"/>
      <w:sz w:val="18"/>
    </w:rPr>
  </w:style>
  <w:style w:type="table" w:styleId="TableGrid">
    <w:name w:val="Table Grid"/>
    <w:basedOn w:val="TableNormal"/>
    <w:uiPriority w:val="39"/>
    <w:rsid w:val="00BC33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itle">
    <w:name w:val="Document Title"/>
    <w:basedOn w:val="Title"/>
    <w:qFormat/>
    <w:rsid w:val="00BC2A42"/>
    <w:pPr>
      <w:pBdr>
        <w:top w:val="single" w:sz="48" w:space="5" w:color="4472C4" w:themeColor="accent1"/>
      </w:pBdr>
      <w:spacing w:before="5000" w:after="1600"/>
    </w:pPr>
    <w:rPr>
      <w:rFonts w:ascii="Arial" w:hAnsi="Arial"/>
      <w:b/>
      <w:color w:val="005EB8"/>
      <w:sz w:val="96"/>
      <w:szCs w:val="96"/>
      <w14:ligatures w14:val="none"/>
    </w:rPr>
  </w:style>
  <w:style w:type="paragraph" w:customStyle="1" w:styleId="ClinicalSystem">
    <w:name w:val="Clinical System"/>
    <w:basedOn w:val="Normal"/>
    <w:qFormat/>
    <w:rsid w:val="00307AF9"/>
    <w:pPr>
      <w:numPr>
        <w:ilvl w:val="1"/>
      </w:numPr>
      <w:spacing w:after="720" w:line="240" w:lineRule="auto"/>
    </w:pPr>
    <w:rPr>
      <w:rFonts w:eastAsiaTheme="minorEastAsia" w:cs="Times New Roman (Body CS)"/>
      <w:b/>
      <w:color w:val="005EB8"/>
      <w:kern w:val="0"/>
      <w:sz w:val="72"/>
      <w14:ligatures w14:val="none"/>
    </w:rPr>
  </w:style>
  <w:style w:type="paragraph" w:styleId="Title">
    <w:name w:val="Title"/>
    <w:basedOn w:val="Normal"/>
    <w:next w:val="Normal"/>
    <w:link w:val="TitleChar"/>
    <w:uiPriority w:val="10"/>
    <w:rsid w:val="00CB74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7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rsid w:val="00CB74C1"/>
    <w:rPr>
      <w:color w:val="4472C4" w:themeColor="accent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A48A8"/>
    <w:pPr>
      <w:tabs>
        <w:tab w:val="left" w:pos="454"/>
        <w:tab w:val="right" w:pos="9639"/>
      </w:tabs>
      <w:spacing w:after="120" w:line="240" w:lineRule="auto"/>
    </w:pPr>
    <w:rPr>
      <w:rFonts w:cs="Arial"/>
      <w:bCs/>
      <w:noProof/>
      <w:color w:val="005EB8"/>
      <w:kern w:val="0"/>
      <w:szCs w:val="28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8A48A8"/>
    <w:pPr>
      <w:tabs>
        <w:tab w:val="left" w:pos="1814"/>
        <w:tab w:val="right" w:pos="9639"/>
      </w:tabs>
      <w:spacing w:after="120" w:line="240" w:lineRule="auto"/>
      <w:ind w:left="1021"/>
    </w:pPr>
    <w:rPr>
      <w:noProof/>
      <w:color w:val="005EB8"/>
      <w:kern w:val="0"/>
      <w:szCs w:val="24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A48A8"/>
    <w:pPr>
      <w:tabs>
        <w:tab w:val="left" w:pos="1021"/>
        <w:tab w:val="right" w:pos="9639"/>
      </w:tabs>
      <w:spacing w:after="120" w:line="240" w:lineRule="auto"/>
      <w:ind w:left="454"/>
    </w:pPr>
    <w:rPr>
      <w:noProof/>
      <w:color w:val="005EB8"/>
      <w:kern w:val="0"/>
      <w:szCs w:val="26"/>
      <w14:ligatures w14:val="none"/>
    </w:rPr>
  </w:style>
  <w:style w:type="paragraph" w:customStyle="1" w:styleId="DocumentDate">
    <w:name w:val="Document Date"/>
    <w:qFormat/>
    <w:rsid w:val="008A48A8"/>
    <w:pPr>
      <w:spacing w:after="480" w:line="240" w:lineRule="auto"/>
    </w:pPr>
    <w:rPr>
      <w:rFonts w:ascii="Arial" w:eastAsiaTheme="majorEastAsia" w:hAnsi="Arial" w:cs="Times New Roman"/>
      <w:b/>
      <w:bCs/>
      <w:noProof/>
      <w:color w:val="005EB8"/>
      <w:kern w:val="0"/>
      <w:sz w:val="48"/>
      <w:szCs w:val="36"/>
      <w:lang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A48A8"/>
    <w:rPr>
      <w:rFonts w:ascii="Arial" w:eastAsiaTheme="majorEastAsia" w:hAnsi="Arial" w:cstheme="majorBidi"/>
      <w:b/>
      <w:color w:val="005EB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48A8"/>
    <w:rPr>
      <w:rFonts w:ascii="Arial" w:eastAsiaTheme="majorEastAsia" w:hAnsi="Arial" w:cstheme="majorBidi"/>
      <w:b/>
      <w:color w:val="005EB8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48A8"/>
    <w:rPr>
      <w:rFonts w:ascii="Arial" w:eastAsiaTheme="majorEastAsia" w:hAnsi="Arial" w:cstheme="majorBidi"/>
      <w:color w:val="005EB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61B6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rsid w:val="003D2766"/>
    <w:pPr>
      <w:spacing w:after="0" w:line="240" w:lineRule="auto"/>
    </w:pPr>
    <w:rPr>
      <w:rFonts w:ascii="Arial" w:hAnsi="Arial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F44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F44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F44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F4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F4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link w:val="ListParagraphChar"/>
    <w:uiPriority w:val="34"/>
    <w:rsid w:val="00706278"/>
    <w:pPr>
      <w:ind w:left="720"/>
      <w:contextualSpacing/>
    </w:pPr>
  </w:style>
  <w:style w:type="paragraph" w:customStyle="1" w:styleId="Lists-Bulletround">
    <w:name w:val="Lists - Bullet round"/>
    <w:basedOn w:val="ListParagraph"/>
    <w:link w:val="Lists-BulletroundChar"/>
    <w:qFormat/>
    <w:rsid w:val="008A48A8"/>
    <w:pPr>
      <w:numPr>
        <w:numId w:val="3"/>
      </w:numPr>
      <w:tabs>
        <w:tab w:val="left" w:pos="1072"/>
      </w:tabs>
      <w:spacing w:after="120"/>
      <w:ind w:left="714" w:hanging="357"/>
      <w:contextualSpacing w:val="0"/>
    </w:pPr>
    <w:rPr>
      <w:rFonts w:cs="Arial"/>
      <w:color w:val="000000" w:themeColor="text1"/>
      <w:szCs w:val="24"/>
    </w:rPr>
  </w:style>
  <w:style w:type="paragraph" w:customStyle="1" w:styleId="Lists-Bulletarrow">
    <w:name w:val="Lists - Bullet arrow"/>
    <w:basedOn w:val="Lists-Bulletround"/>
    <w:link w:val="Lists-BulletarrowChar"/>
    <w:qFormat/>
    <w:rsid w:val="008A48A8"/>
    <w:pPr>
      <w:numPr>
        <w:numId w:val="4"/>
      </w:numPr>
      <w:ind w:left="71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06278"/>
    <w:rPr>
      <w:rFonts w:ascii="Arial" w:hAnsi="Arial"/>
      <w:sz w:val="24"/>
    </w:rPr>
  </w:style>
  <w:style w:type="character" w:customStyle="1" w:styleId="Lists-BulletroundChar">
    <w:name w:val="Lists - Bullet round Char"/>
    <w:basedOn w:val="ListParagraphChar"/>
    <w:link w:val="Lists-Bulletround"/>
    <w:rsid w:val="008A48A8"/>
    <w:rPr>
      <w:rFonts w:ascii="Arial" w:hAnsi="Arial" w:cs="Arial"/>
      <w:color w:val="000000" w:themeColor="text1"/>
      <w:sz w:val="24"/>
      <w:szCs w:val="24"/>
    </w:rPr>
  </w:style>
  <w:style w:type="character" w:customStyle="1" w:styleId="Lists-BulletarrowChar">
    <w:name w:val="Lists - Bullet arrow Char"/>
    <w:basedOn w:val="Lists-BulletroundChar"/>
    <w:link w:val="Lists-Bulletarrow"/>
    <w:rsid w:val="008A48A8"/>
    <w:rPr>
      <w:rFonts w:ascii="Arial" w:hAnsi="Arial" w:cs="Arial"/>
      <w:color w:val="000000" w:themeColor="text1"/>
      <w:sz w:val="24"/>
      <w:szCs w:val="24"/>
    </w:rPr>
  </w:style>
  <w:style w:type="character" w:styleId="Emphasis">
    <w:name w:val="Emphasis"/>
    <w:basedOn w:val="DefaultParagraphFont"/>
    <w:uiPriority w:val="20"/>
    <w:rsid w:val="00672485"/>
    <w:rPr>
      <w:i/>
      <w:iCs/>
    </w:rPr>
  </w:style>
  <w:style w:type="character" w:customStyle="1" w:styleId="ui-provider">
    <w:name w:val="ui-provider"/>
    <w:basedOn w:val="DefaultParagraphFont"/>
    <w:rsid w:val="00296DE0"/>
  </w:style>
  <w:style w:type="character" w:styleId="UnresolvedMention">
    <w:name w:val="Unresolved Mention"/>
    <w:basedOn w:val="DefaultParagraphFont"/>
    <w:uiPriority w:val="99"/>
    <w:semiHidden/>
    <w:unhideWhenUsed/>
    <w:rsid w:val="00296D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743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6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footer" Target="footer6.xml"/><Relationship Id="rId21" Type="http://schemas.openxmlformats.org/officeDocument/2006/relationships/image" Target="media/image6.png"/><Relationship Id="rId34" Type="http://schemas.openxmlformats.org/officeDocument/2006/relationships/image" Target="media/image18.tmp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tmp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tmp"/><Relationship Id="rId32" Type="http://schemas.openxmlformats.org/officeDocument/2006/relationships/image" Target="media/image16.png"/><Relationship Id="rId37" Type="http://schemas.openxmlformats.org/officeDocument/2006/relationships/header" Target="header5.xml"/><Relationship Id="rId40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tmp"/><Relationship Id="rId28" Type="http://schemas.openxmlformats.org/officeDocument/2006/relationships/image" Target="media/image13.tmp"/><Relationship Id="rId36" Type="http://schemas.openxmlformats.org/officeDocument/2006/relationships/image" Target="media/image20.tmp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5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hyperlink" Target="https://www.youtube.com/watch?v=vXjhpoXI27c" TargetMode="External"/><Relationship Id="rId35" Type="http://schemas.openxmlformats.org/officeDocument/2006/relationships/image" Target="media/image19.tmp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10.tmp"/><Relationship Id="rId33" Type="http://schemas.openxmlformats.org/officeDocument/2006/relationships/image" Target="media/image17.png"/><Relationship Id="rId38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.Randall\OneDrive%20-%20NHS\Desktop\Official%202023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DBA744DCFAE4AAF0CAB891EEA3DF8" ma:contentTypeVersion="19" ma:contentTypeDescription="Create a new document." ma:contentTypeScope="" ma:versionID="de605048701c9ef1a692751b10a0e39c">
  <xsd:schema xmlns:xsd="http://www.w3.org/2001/XMLSchema" xmlns:xs="http://www.w3.org/2001/XMLSchema" xmlns:p="http://schemas.microsoft.com/office/2006/metadata/properties" xmlns:ns2="07274d46-fa5f-4f52-9124-efa73cb48559" xmlns:ns3="394027af-35d9-4c88-8584-9b352b36e25d" targetNamespace="http://schemas.microsoft.com/office/2006/metadata/properties" ma:root="true" ma:fieldsID="6b87f1f30521fbcb8b23da7a14063ee6" ns2:_="" ns3:_="">
    <xsd:import namespace="07274d46-fa5f-4f52-9124-efa73cb48559"/>
    <xsd:import namespace="394027af-35d9-4c88-8584-9b352b36e2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Date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74d46-fa5f-4f52-9124-efa73cb485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Date" ma:index="14" nillable="true" ma:displayName="Date" ma:format="DateOnly" ma:internalName="Date">
      <xsd:simpleType>
        <xsd:restriction base="dms:DateTim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8e4348a-d1b2-4097-b21e-7ed78eaae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027af-35d9-4c88-8584-9b352b36e25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e28919a-908f-4a7e-bdaf-af2f662e1869}" ma:internalName="TaxCatchAll" ma:showField="CatchAllData" ma:web="394027af-35d9-4c88-8584-9b352b36e2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07274d46-fa5f-4f52-9124-efa73cb48559" xsi:nil="true"/>
    <lcf76f155ced4ddcb4097134ff3c332f xmlns="07274d46-fa5f-4f52-9124-efa73cb48559">
      <Terms xmlns="http://schemas.microsoft.com/office/infopath/2007/PartnerControls"/>
    </lcf76f155ced4ddcb4097134ff3c332f>
    <TaxCatchAll xmlns="394027af-35d9-4c88-8584-9b352b36e25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6D0B29-6D26-4502-AF63-FBFAEB42662C}"/>
</file>

<file path=customXml/itemProps2.xml><?xml version="1.0" encoding="utf-8"?>
<ds:datastoreItem xmlns:ds="http://schemas.openxmlformats.org/officeDocument/2006/customXml" ds:itemID="{4A84D256-3E13-4298-9B49-F6B0F52AE9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2678723-8c06-45e1-8bd0-318b9868a43d"/>
  </ds:schemaRefs>
</ds:datastoreItem>
</file>

<file path=customXml/itemProps3.xml><?xml version="1.0" encoding="utf-8"?>
<ds:datastoreItem xmlns:ds="http://schemas.openxmlformats.org/officeDocument/2006/customXml" ds:itemID="{ADCA8C4C-DEBA-4372-B25E-4CD1A7C7BA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FEFE44-E258-41DD-85E3-1523069B885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Official 2023 Guide Template.dotx</Template>
  <TotalTime>11</TotalTime>
  <Pages>1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Kim (NHS SCWCSU)</dc:creator>
  <cp:keywords/>
  <dc:description/>
  <cp:lastModifiedBy>RANDALL, Kim (NHS SOUTH, CENTRAL AND WEST COMMISSIONING SUPPORT UNIT)</cp:lastModifiedBy>
  <cp:revision>11</cp:revision>
  <dcterms:created xsi:type="dcterms:W3CDTF">2024-04-18T08:21:00Z</dcterms:created>
  <dcterms:modified xsi:type="dcterms:W3CDTF">2024-04-18T08:28:00Z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0x010100831AA938FE962A45A3E19DCBCF209F91</vt:lpwstr>
  </property>
</Properties>
</file>