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3569292F" w14:textId="77777777" w:rsidTr="002F38E6">
        <w:trPr>
          <w:trHeight w:val="2790"/>
          <w:jc w:val="center"/>
        </w:trPr>
        <w:tc>
          <w:tcPr>
            <w:tcW w:w="5990" w:type="dxa"/>
          </w:tcPr>
          <w:p w14:paraId="6A1EA9E8" w14:textId="3EB4DD49" w:rsidR="00017857" w:rsidRPr="004A042C" w:rsidRDefault="00D52A99" w:rsidP="001D48CC">
            <w:pPr>
              <w:pStyle w:val="Title"/>
              <w:rPr>
                <w:color w:val="000000" w:themeColor="text1"/>
              </w:rPr>
            </w:pPr>
            <w:r>
              <w:rPr>
                <w:color w:val="000000" w:themeColor="text1"/>
              </w:rPr>
              <w:t>Life After CCT</w:t>
            </w:r>
          </w:p>
        </w:tc>
      </w:tr>
      <w:tr w:rsidR="001D48CC" w14:paraId="7DDCB374" w14:textId="77777777" w:rsidTr="002F38E6">
        <w:trPr>
          <w:trHeight w:val="4401"/>
          <w:jc w:val="center"/>
        </w:trPr>
        <w:tc>
          <w:tcPr>
            <w:tcW w:w="5990" w:type="dxa"/>
          </w:tcPr>
          <w:p w14:paraId="205545A1" w14:textId="286F3A48" w:rsidR="00AB52F9" w:rsidRPr="00AB52F9" w:rsidRDefault="00AB52F9" w:rsidP="00D52A99">
            <w:pPr>
              <w:pStyle w:val="OtherText"/>
              <w:rPr>
                <w:color w:val="000000" w:themeColor="text1"/>
                <w:sz w:val="36"/>
                <w:szCs w:val="36"/>
              </w:rPr>
            </w:pPr>
            <w:r w:rsidRPr="00AB52F9">
              <w:rPr>
                <w:color w:val="000000" w:themeColor="text1"/>
                <w:sz w:val="36"/>
                <w:szCs w:val="36"/>
              </w:rPr>
              <w:t>Wednesday 29</w:t>
            </w:r>
            <w:r w:rsidRPr="00AB52F9">
              <w:rPr>
                <w:color w:val="000000" w:themeColor="text1"/>
                <w:sz w:val="36"/>
                <w:szCs w:val="36"/>
                <w:vertAlign w:val="superscript"/>
              </w:rPr>
              <w:t>th</w:t>
            </w:r>
            <w:r w:rsidRPr="00AB52F9">
              <w:rPr>
                <w:color w:val="000000" w:themeColor="text1"/>
                <w:sz w:val="36"/>
                <w:szCs w:val="36"/>
              </w:rPr>
              <w:t xml:space="preserve"> June </w:t>
            </w:r>
            <w:r w:rsidR="005C43F2">
              <w:rPr>
                <w:color w:val="000000" w:themeColor="text1"/>
                <w:sz w:val="36"/>
                <w:szCs w:val="36"/>
              </w:rPr>
              <w:t>3.30-5pm</w:t>
            </w:r>
          </w:p>
          <w:p w14:paraId="28EAC731" w14:textId="3F36E00D" w:rsidR="00017857" w:rsidRDefault="00AB52F9" w:rsidP="00D52A9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R</w:t>
            </w:r>
            <w:r w:rsidR="00D52A99">
              <w:rPr>
                <w:color w:val="000000" w:themeColor="text1"/>
              </w:rPr>
              <w:t xml:space="preserve">un by the East Kent GP Training Scheme and </w:t>
            </w:r>
            <w:r w:rsidR="003443CB">
              <w:rPr>
                <w:color w:val="000000" w:themeColor="text1"/>
              </w:rPr>
              <w:t>K</w:t>
            </w:r>
            <w:r w:rsidR="004D238E">
              <w:rPr>
                <w:color w:val="000000" w:themeColor="text1"/>
              </w:rPr>
              <w:t xml:space="preserve">ent </w:t>
            </w:r>
            <w:r w:rsidR="00D52A99">
              <w:rPr>
                <w:color w:val="000000" w:themeColor="text1"/>
              </w:rPr>
              <w:t>LMC.</w:t>
            </w:r>
          </w:p>
          <w:p w14:paraId="5E337A8F" w14:textId="77777777" w:rsidR="00D52A99" w:rsidRDefault="00D52A99" w:rsidP="00D52A99">
            <w:pPr>
              <w:pStyle w:val="OtherText"/>
              <w:rPr>
                <w:color w:val="000000" w:themeColor="text1"/>
              </w:rPr>
            </w:pPr>
          </w:p>
          <w:p w14:paraId="66FDA8D5" w14:textId="77777777" w:rsidR="00D52A99" w:rsidRDefault="00D52A99" w:rsidP="00D52A99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ARE YOU STRUGGLING TO RECRUIT? DO YOU WANT TO MEET LOCALLY TRAINED GPS ABOUT TO GO INTO THE WORKFORCE?</w:t>
            </w:r>
          </w:p>
          <w:p w14:paraId="7DA6AA35" w14:textId="51AAA7E8" w:rsidR="00D52A99" w:rsidRPr="004A042C" w:rsidRDefault="00D52A99" w:rsidP="00D52A99">
            <w:pPr>
              <w:pStyle w:val="OtherText"/>
              <w:rPr>
                <w:color w:val="000000" w:themeColor="text1"/>
              </w:rPr>
            </w:pPr>
          </w:p>
        </w:tc>
      </w:tr>
      <w:tr w:rsidR="001D48CC" w14:paraId="45E8B4AF" w14:textId="77777777" w:rsidTr="002F38E6">
        <w:trPr>
          <w:trHeight w:val="288"/>
          <w:jc w:val="center"/>
        </w:trPr>
        <w:tc>
          <w:tcPr>
            <w:tcW w:w="5990" w:type="dxa"/>
          </w:tcPr>
          <w:p w14:paraId="16DD6141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B686EA6" w14:textId="77777777"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2EEB2BE5" w14:textId="77777777" w:rsidTr="0081727B">
        <w:tc>
          <w:tcPr>
            <w:tcW w:w="10512" w:type="dxa"/>
          </w:tcPr>
          <w:p w14:paraId="40699E50" w14:textId="5AF9A96B" w:rsidR="001564C2" w:rsidRPr="004D280B" w:rsidRDefault="00547616" w:rsidP="002F38E6">
            <w:pPr>
              <w:pStyle w:val="Subtitle"/>
              <w:rPr>
                <w:color w:val="595959"/>
                <w:lang w:val="en"/>
              </w:rPr>
            </w:pPr>
            <w:r>
              <w:t xml:space="preserve">Riverside Church, Thanet Way, </w:t>
            </w:r>
            <w:proofErr w:type="spellStart"/>
            <w:r>
              <w:t>Whitstable</w:t>
            </w:r>
            <w:proofErr w:type="spellEnd"/>
            <w:r>
              <w:t>. CT5 3JQ</w:t>
            </w:r>
          </w:p>
        </w:tc>
      </w:tr>
      <w:tr w:rsidR="001564C2" w14:paraId="6BA2FF86" w14:textId="77777777" w:rsidTr="0081727B">
        <w:trPr>
          <w:trHeight w:val="1962"/>
        </w:trPr>
        <w:tc>
          <w:tcPr>
            <w:tcW w:w="10512" w:type="dxa"/>
          </w:tcPr>
          <w:p w14:paraId="5ECBA939" w14:textId="42231170" w:rsidR="00017857" w:rsidRDefault="00547616" w:rsidP="00547616">
            <w:r>
              <w:t xml:space="preserve">We will be holding an event for final year GP trainees to </w:t>
            </w:r>
            <w:r w:rsidR="00801B61">
              <w:t>discuss</w:t>
            </w:r>
            <w:r>
              <w:t xml:space="preserve"> the practicalities of working life following qualification. </w:t>
            </w:r>
          </w:p>
          <w:p w14:paraId="52B862D9" w14:textId="77777777" w:rsidR="003443CB" w:rsidRDefault="003443CB" w:rsidP="00547616">
            <w:r>
              <w:t xml:space="preserve">We are offering an opportunity for practices or other organisations to come and meet the doctors and talk about any opportunities available locally. </w:t>
            </w:r>
          </w:p>
          <w:p w14:paraId="691868CF" w14:textId="20D54ACD" w:rsidR="003443CB" w:rsidRDefault="003443CB" w:rsidP="00547616">
            <w:r>
              <w:t xml:space="preserve">If you are interested please contact Monica </w:t>
            </w:r>
            <w:r w:rsidR="00801B61">
              <w:t>or</w:t>
            </w:r>
            <w:r>
              <w:t xml:space="preserve"> Jack at :</w:t>
            </w:r>
          </w:p>
          <w:p w14:paraId="2213C616" w14:textId="20470A3C" w:rsidR="003443CB" w:rsidRPr="003443CB" w:rsidRDefault="00381A89" w:rsidP="003443CB">
            <w:hyperlink r:id="rId11" w:history="1">
              <w:r w:rsidR="003443CB" w:rsidRPr="00C42627">
                <w:rPr>
                  <w:rStyle w:val="Hyperlink"/>
                </w:rPr>
                <w:t>monica.sangha@hee.nhs.uk</w:t>
              </w:r>
            </w:hyperlink>
            <w:r w:rsidR="003443CB">
              <w:t xml:space="preserve"> or </w:t>
            </w:r>
            <w:hyperlink r:id="rId12" w:history="1">
              <w:r w:rsidR="00CB3E92" w:rsidRPr="00AD5877">
                <w:rPr>
                  <w:rStyle w:val="Hyperlink"/>
                </w:rPr>
                <w:t>jack.jacobs@kentlmc.org</w:t>
              </w:r>
            </w:hyperlink>
            <w:r w:rsidR="00CB3E92">
              <w:t xml:space="preserve"> </w:t>
            </w:r>
          </w:p>
        </w:tc>
      </w:tr>
    </w:tbl>
    <w:p w14:paraId="6731A719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13"/>
      <w:footerReference w:type="default" r:id="rId14"/>
      <w:headerReference w:type="first" r:id="rId15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E95C5" w14:textId="77777777" w:rsidR="00381A89" w:rsidRDefault="00381A89" w:rsidP="0068245E">
      <w:pPr>
        <w:spacing w:after="0"/>
      </w:pPr>
      <w:r>
        <w:separator/>
      </w:r>
    </w:p>
    <w:p w14:paraId="5894A0D9" w14:textId="77777777" w:rsidR="00381A89" w:rsidRDefault="00381A89"/>
    <w:p w14:paraId="58EB8F74" w14:textId="77777777" w:rsidR="00381A89" w:rsidRDefault="00381A89"/>
  </w:endnote>
  <w:endnote w:type="continuationSeparator" w:id="0">
    <w:p w14:paraId="5F30A56D" w14:textId="77777777" w:rsidR="00381A89" w:rsidRDefault="00381A89" w:rsidP="0068245E">
      <w:pPr>
        <w:spacing w:after="0"/>
      </w:pPr>
      <w:r>
        <w:continuationSeparator/>
      </w:r>
    </w:p>
    <w:p w14:paraId="68474261" w14:textId="77777777" w:rsidR="00381A89" w:rsidRDefault="00381A89"/>
    <w:p w14:paraId="10CA5FC7" w14:textId="77777777" w:rsidR="00381A89" w:rsidRDefault="00381A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5D262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2A74E7D3" w14:textId="77777777" w:rsidR="00A11C55" w:rsidRDefault="00A11C55"/>
  <w:p w14:paraId="61EE448B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47262" w14:textId="77777777" w:rsidR="00381A89" w:rsidRDefault="00381A89" w:rsidP="0068245E">
      <w:pPr>
        <w:spacing w:after="0"/>
      </w:pPr>
      <w:r>
        <w:separator/>
      </w:r>
    </w:p>
    <w:p w14:paraId="7AE4DEAF" w14:textId="77777777" w:rsidR="00381A89" w:rsidRDefault="00381A89"/>
    <w:p w14:paraId="393FCB8C" w14:textId="77777777" w:rsidR="00381A89" w:rsidRDefault="00381A89"/>
  </w:footnote>
  <w:footnote w:type="continuationSeparator" w:id="0">
    <w:p w14:paraId="7B695C82" w14:textId="77777777" w:rsidR="00381A89" w:rsidRDefault="00381A89" w:rsidP="0068245E">
      <w:pPr>
        <w:spacing w:after="0"/>
      </w:pPr>
      <w:r>
        <w:continuationSeparator/>
      </w:r>
    </w:p>
    <w:p w14:paraId="140EE5A2" w14:textId="77777777" w:rsidR="00381A89" w:rsidRDefault="00381A89"/>
    <w:p w14:paraId="1A8C3BD0" w14:textId="77777777" w:rsidR="00381A89" w:rsidRDefault="00381A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0977" w14:textId="77777777" w:rsidR="002A068F" w:rsidRDefault="002A068F">
    <w:pPr>
      <w:pStyle w:val="Header"/>
    </w:pPr>
  </w:p>
  <w:p w14:paraId="099CF4F9" w14:textId="77777777" w:rsidR="00A11C55" w:rsidRDefault="00A11C55"/>
  <w:p w14:paraId="656EA6A8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DDBF7" w14:textId="64257362" w:rsidR="00C12433" w:rsidRDefault="007D1BC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C85550" wp14:editId="6EAF060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8750" cy="5626100"/>
          <wp:effectExtent l="0" t="0" r="0" b="0"/>
          <wp:wrapNone/>
          <wp:docPr id="3" name="Picture 3" descr="Back of people's heads and raised hands at corporate presentation with speaker and whiteboard out of focus in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 of people's heads and raised hands at corporate presentation with speaker and whiteboard out of focus in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562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8E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C8BF4B" wp14:editId="67643DC4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D8BE1A" id="Group 20" o:spid="_x0000_s1026" alt="&quot;&quot;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90007438">
    <w:abstractNumId w:val="11"/>
  </w:num>
  <w:num w:numId="2" w16cid:durableId="1115714761">
    <w:abstractNumId w:val="12"/>
  </w:num>
  <w:num w:numId="3" w16cid:durableId="1349529160">
    <w:abstractNumId w:val="10"/>
  </w:num>
  <w:num w:numId="4" w16cid:durableId="2048096804">
    <w:abstractNumId w:val="9"/>
  </w:num>
  <w:num w:numId="5" w16cid:durableId="1321887699">
    <w:abstractNumId w:val="7"/>
  </w:num>
  <w:num w:numId="6" w16cid:durableId="2092771430">
    <w:abstractNumId w:val="6"/>
  </w:num>
  <w:num w:numId="7" w16cid:durableId="504825739">
    <w:abstractNumId w:val="5"/>
  </w:num>
  <w:num w:numId="8" w16cid:durableId="187842314">
    <w:abstractNumId w:val="4"/>
  </w:num>
  <w:num w:numId="9" w16cid:durableId="1692142448">
    <w:abstractNumId w:val="8"/>
  </w:num>
  <w:num w:numId="10" w16cid:durableId="612786957">
    <w:abstractNumId w:val="3"/>
  </w:num>
  <w:num w:numId="11" w16cid:durableId="671954470">
    <w:abstractNumId w:val="2"/>
  </w:num>
  <w:num w:numId="12" w16cid:durableId="828864545">
    <w:abstractNumId w:val="1"/>
  </w:num>
  <w:num w:numId="13" w16cid:durableId="695426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A99"/>
    <w:rsid w:val="00017857"/>
    <w:rsid w:val="0003220B"/>
    <w:rsid w:val="00060C11"/>
    <w:rsid w:val="000E33EA"/>
    <w:rsid w:val="000E58B3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0110D"/>
    <w:rsid w:val="0032326A"/>
    <w:rsid w:val="003418A5"/>
    <w:rsid w:val="003443CB"/>
    <w:rsid w:val="00381A89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38E"/>
    <w:rsid w:val="004D280B"/>
    <w:rsid w:val="005116DB"/>
    <w:rsid w:val="00532C3C"/>
    <w:rsid w:val="00547616"/>
    <w:rsid w:val="00587A4E"/>
    <w:rsid w:val="005A3968"/>
    <w:rsid w:val="005B2714"/>
    <w:rsid w:val="005C41D2"/>
    <w:rsid w:val="005C43F2"/>
    <w:rsid w:val="005D2D39"/>
    <w:rsid w:val="0068245E"/>
    <w:rsid w:val="00684A8A"/>
    <w:rsid w:val="0069500E"/>
    <w:rsid w:val="006973C3"/>
    <w:rsid w:val="006A21A8"/>
    <w:rsid w:val="006E6B1E"/>
    <w:rsid w:val="00713F12"/>
    <w:rsid w:val="007440B2"/>
    <w:rsid w:val="00797937"/>
    <w:rsid w:val="007A4EDB"/>
    <w:rsid w:val="007C4762"/>
    <w:rsid w:val="007D1BC4"/>
    <w:rsid w:val="00801B61"/>
    <w:rsid w:val="0081727B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B52F9"/>
    <w:rsid w:val="00AC5469"/>
    <w:rsid w:val="00AF0DE6"/>
    <w:rsid w:val="00AF1269"/>
    <w:rsid w:val="00B01D43"/>
    <w:rsid w:val="00B168F9"/>
    <w:rsid w:val="00B368A1"/>
    <w:rsid w:val="00BA5016"/>
    <w:rsid w:val="00BD6DAD"/>
    <w:rsid w:val="00BF6F64"/>
    <w:rsid w:val="00C0444E"/>
    <w:rsid w:val="00C12433"/>
    <w:rsid w:val="00C67FD5"/>
    <w:rsid w:val="00C93A32"/>
    <w:rsid w:val="00CA58D1"/>
    <w:rsid w:val="00CB3E92"/>
    <w:rsid w:val="00CE754C"/>
    <w:rsid w:val="00CF207A"/>
    <w:rsid w:val="00D216F4"/>
    <w:rsid w:val="00D37285"/>
    <w:rsid w:val="00D529A9"/>
    <w:rsid w:val="00D52A99"/>
    <w:rsid w:val="00E13989"/>
    <w:rsid w:val="00E402F3"/>
    <w:rsid w:val="00E43EFE"/>
    <w:rsid w:val="00E73EAC"/>
    <w:rsid w:val="00E76F4A"/>
    <w:rsid w:val="00EC54E5"/>
    <w:rsid w:val="00F0092F"/>
    <w:rsid w:val="00F153E3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032C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3443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ack.jacobs@kentlmc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onica.sangha@hee.nhs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369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A98B11-A404-4DC1-83E8-9FE9464E74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flyer.dotx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2022-05-11T08:34:00Z</dcterms:created>
  <dcterms:modified xsi:type="dcterms:W3CDTF">2022-05-11T11:40:00Z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